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2144" w14:textId="709FC84C" w:rsidR="000063E4" w:rsidRPr="005B22E4" w:rsidRDefault="000063E4" w:rsidP="000063E4">
      <w:pPr>
        <w:pStyle w:val="SCNATBerichtTitel"/>
        <w:rPr>
          <w:noProof/>
        </w:rPr>
      </w:pPr>
      <w:r w:rsidRPr="005B22E4">
        <w:rPr>
          <w:noProof/>
        </w:rPr>
        <w:t xml:space="preserve">Vernehmlassungsformular zum </w:t>
      </w:r>
      <w:r w:rsidRPr="005B22E4">
        <w:rPr>
          <w:noProof/>
        </w:rPr>
        <w:br/>
        <w:t xml:space="preserve">White Paper koordinierte </w:t>
      </w:r>
      <w:r w:rsidR="005E076E" w:rsidRPr="005B22E4">
        <w:rPr>
          <w:noProof/>
        </w:rPr>
        <w:br/>
      </w:r>
      <w:r w:rsidRPr="005B22E4">
        <w:rPr>
          <w:noProof/>
        </w:rPr>
        <w:t>MINT-Bildung</w:t>
      </w:r>
    </w:p>
    <w:p w14:paraId="15C0E4C7" w14:textId="77777777" w:rsidR="000063E4" w:rsidRPr="005B22E4" w:rsidRDefault="000063E4" w:rsidP="005E076E">
      <w:pPr>
        <w:pStyle w:val="SCNATBerichtUntertitel"/>
        <w:spacing w:after="720"/>
        <w:rPr>
          <w:noProof/>
        </w:rPr>
      </w:pPr>
      <w:r w:rsidRPr="005B22E4">
        <w:rPr>
          <w:noProof/>
        </w:rPr>
        <w:t>Rückmeldung und Änderungsanträge</w:t>
      </w:r>
    </w:p>
    <w:p w14:paraId="6CB2EBC7" w14:textId="77777777" w:rsidR="00803439" w:rsidRPr="005B22E4" w:rsidRDefault="00803439" w:rsidP="007F17D7">
      <w:pPr>
        <w:pStyle w:val="SCNATTITEL11"/>
        <w:numPr>
          <w:ilvl w:val="0"/>
          <w:numId w:val="0"/>
        </w:numPr>
        <w:rPr>
          <w:rFonts w:ascii="Avenir Next" w:hAnsi="Avenir Next"/>
          <w:noProof/>
        </w:rPr>
      </w:pPr>
      <w:bookmarkStart w:id="0" w:name="_Toc232153208"/>
      <w:bookmarkStart w:id="1" w:name="_Toc232335929"/>
      <w:bookmarkStart w:id="2" w:name="_Toc232423738"/>
      <w:r w:rsidRPr="005B22E4">
        <w:rPr>
          <w:rFonts w:ascii="Avenir Next" w:hAnsi="Avenir Next"/>
          <w:noProof/>
        </w:rPr>
        <w:t>Hinweis zur Navigation im Word-Formular</w:t>
      </w:r>
      <w:bookmarkEnd w:id="0"/>
      <w:bookmarkEnd w:id="1"/>
      <w:bookmarkEnd w:id="2"/>
    </w:p>
    <w:p w14:paraId="26161E30" w14:textId="77777777" w:rsidR="008229EB" w:rsidRDefault="008229EB" w:rsidP="008229EB">
      <w:pPr>
        <w:pStyle w:val="SCNATGrundtext"/>
        <w:rPr>
          <w:noProof/>
        </w:rPr>
      </w:pPr>
      <w:r w:rsidRPr="005B22E4">
        <w:rPr>
          <w:noProof/>
        </w:rPr>
        <w:t>Dieses Formular ist entlang der Kapitelstruktur des White Papers aufgebaut. Sie müssen nicht zu allen Abschnitten Stellung nehmen.</w:t>
      </w:r>
    </w:p>
    <w:p w14:paraId="5D1420C5" w14:textId="656ED37B" w:rsidR="001B37B5" w:rsidRDefault="001B37B5" w:rsidP="008229EB">
      <w:pPr>
        <w:pStyle w:val="SCNATGrundtext"/>
        <w:rPr>
          <w:noProof/>
        </w:rPr>
      </w:pPr>
      <w:r>
        <w:rPr>
          <w:noProof/>
        </w:rPr>
        <w:t xml:space="preserve">Reichen Sie das Formular und allfällig andere Dokumente über die </w:t>
      </w:r>
      <w:hyperlink r:id="rId8" w:history="1">
        <w:r w:rsidRPr="00FF5E14">
          <w:rPr>
            <w:rStyle w:val="Hyperlink"/>
            <w:noProof/>
          </w:rPr>
          <w:t>Webmaske</w:t>
        </w:r>
      </w:hyperlink>
      <w:r>
        <w:rPr>
          <w:noProof/>
        </w:rPr>
        <w:t xml:space="preserve"> ein, damit es berücksichtigt werden kann. </w:t>
      </w:r>
    </w:p>
    <w:p w14:paraId="508743C0" w14:textId="77777777" w:rsidR="001B37B5" w:rsidRPr="005B22E4" w:rsidRDefault="001B37B5" w:rsidP="008229EB">
      <w:pPr>
        <w:pStyle w:val="SCNATGrundtext"/>
        <w:rPr>
          <w:noProof/>
        </w:rPr>
      </w:pPr>
    </w:p>
    <w:p w14:paraId="03B6B9D2" w14:textId="77777777" w:rsidR="008229EB" w:rsidRPr="00FF5E14" w:rsidRDefault="008229EB" w:rsidP="008229EB">
      <w:pPr>
        <w:pStyle w:val="SCNATGrundtext"/>
        <w:rPr>
          <w:rStyle w:val="SCNATHervorhebungGrundtext"/>
        </w:rPr>
      </w:pPr>
      <w:r w:rsidRPr="00FF5E14">
        <w:rPr>
          <w:rStyle w:val="SCNATHervorhebungGrundtext"/>
        </w:rPr>
        <w:t>Sie haben zwei Möglichkeiten, Ihre Rückmeldung einzureichen:</w:t>
      </w:r>
    </w:p>
    <w:p w14:paraId="0194E81E" w14:textId="77777777" w:rsidR="005E076E" w:rsidRPr="00FF5E14" w:rsidRDefault="005E076E" w:rsidP="005E076E">
      <w:pPr>
        <w:pStyle w:val="SCNATTITEL1111"/>
        <w:numPr>
          <w:ilvl w:val="0"/>
          <w:numId w:val="0"/>
        </w:numPr>
        <w:rPr>
          <w:rStyle w:val="SCNATHervorhebungGrundtext"/>
        </w:rPr>
      </w:pPr>
      <w:bookmarkStart w:id="3" w:name="_Toc232153209"/>
      <w:bookmarkStart w:id="4" w:name="_Toc232335930"/>
      <w:bookmarkStart w:id="5" w:name="_Toc232423739"/>
      <w:r w:rsidRPr="00FF5E14">
        <w:rPr>
          <w:rStyle w:val="SCNATHervorhebungGrundtext"/>
        </w:rPr>
        <w:t>Variante A: Freie Rückmeldung</w:t>
      </w:r>
      <w:bookmarkEnd w:id="3"/>
      <w:bookmarkEnd w:id="4"/>
      <w:bookmarkEnd w:id="5"/>
    </w:p>
    <w:p w14:paraId="42B0A9C8" w14:textId="77777777" w:rsidR="005E076E" w:rsidRPr="005B22E4" w:rsidRDefault="005E076E" w:rsidP="005E076E">
      <w:pPr>
        <w:pStyle w:val="SCNATGrundtext"/>
        <w:rPr>
          <w:noProof/>
        </w:rPr>
      </w:pPr>
      <w:r w:rsidRPr="005B22E4">
        <w:rPr>
          <w:noProof/>
        </w:rPr>
        <w:t>Sie können uns eine freie Rückmeldung zu ausgewählten Textpassagen, übergeordneten Fragen oder fehlenden Aspekten geben.</w:t>
      </w:r>
    </w:p>
    <w:p w14:paraId="3A02967A" w14:textId="77777777" w:rsidR="001B37B5" w:rsidRDefault="001B37B5" w:rsidP="005E076E">
      <w:pPr>
        <w:pStyle w:val="SCNATTITEL1111"/>
        <w:numPr>
          <w:ilvl w:val="0"/>
          <w:numId w:val="0"/>
        </w:numPr>
        <w:rPr>
          <w:rStyle w:val="SCNATHervorhebungGrundtext"/>
          <w:rFonts w:ascii="Avenir Next" w:hAnsi="Avenir Next"/>
        </w:rPr>
      </w:pPr>
      <w:bookmarkStart w:id="6" w:name="_Toc232153210"/>
      <w:bookmarkStart w:id="7" w:name="_Toc232335931"/>
      <w:bookmarkStart w:id="8" w:name="_Toc232423740"/>
    </w:p>
    <w:p w14:paraId="716680AE" w14:textId="703EF324" w:rsidR="005E076E" w:rsidRPr="00FF5E14" w:rsidRDefault="005E076E" w:rsidP="005E076E">
      <w:pPr>
        <w:pStyle w:val="SCNATTITEL1111"/>
        <w:numPr>
          <w:ilvl w:val="0"/>
          <w:numId w:val="0"/>
        </w:numPr>
        <w:rPr>
          <w:rStyle w:val="SCNATHervorhebungGrundtext"/>
        </w:rPr>
      </w:pPr>
      <w:r w:rsidRPr="00FF5E14">
        <w:rPr>
          <w:rStyle w:val="SCNATHervorhebungGrundtext"/>
        </w:rPr>
        <w:t>Variante B: Rückmeldung Kapitel für Kapitel</w:t>
      </w:r>
      <w:bookmarkEnd w:id="6"/>
      <w:bookmarkEnd w:id="7"/>
      <w:bookmarkEnd w:id="8"/>
    </w:p>
    <w:p w14:paraId="046381BC" w14:textId="77777777" w:rsidR="005E076E" w:rsidRPr="005B22E4" w:rsidRDefault="005E076E" w:rsidP="005E076E">
      <w:pPr>
        <w:pStyle w:val="SCNATGrundtext"/>
        <w:rPr>
          <w:noProof/>
        </w:rPr>
      </w:pPr>
      <w:r w:rsidRPr="005B22E4">
        <w:rPr>
          <w:noProof/>
        </w:rPr>
        <w:t>Sie können direkt zu einzelnen Kapiteln oder Abschnitten des White Papers Stellung nehmen.</w:t>
      </w:r>
    </w:p>
    <w:p w14:paraId="3107CEC7" w14:textId="5E7B2F6D" w:rsidR="005E076E" w:rsidRPr="005B22E4" w:rsidRDefault="005E076E" w:rsidP="005E076E">
      <w:pPr>
        <w:pStyle w:val="SCNATGrundtext"/>
        <w:rPr>
          <w:noProof/>
        </w:rPr>
      </w:pPr>
      <w:r w:rsidRPr="005B22E4">
        <w:rPr>
          <w:noProof/>
        </w:rPr>
        <w:t>Diese Form eignet sich besonders, wenn Sie konkrete Ergänzungs- oder Änderungsvorschläge zum Text einreichen möchten. Klare, gut verortete Vorschläge können – sofern sie mit anderen Rückmeldungen vereinbar sind – einfacher in die nächste Fassung aufgenommen werden.</w:t>
      </w:r>
    </w:p>
    <w:p w14:paraId="7C3F6356" w14:textId="77777777" w:rsidR="005E076E" w:rsidRPr="005B22E4" w:rsidRDefault="005E076E" w:rsidP="005E076E">
      <w:pPr>
        <w:pStyle w:val="SCNATGrundtext"/>
        <w:rPr>
          <w:noProof/>
        </w:rPr>
      </w:pPr>
    </w:p>
    <w:p w14:paraId="30F5A6B5" w14:textId="77777777" w:rsidR="005E076E" w:rsidRPr="00FF5E14" w:rsidRDefault="005E076E" w:rsidP="005E076E">
      <w:pPr>
        <w:pStyle w:val="SCNATGrundtext"/>
        <w:rPr>
          <w:rStyle w:val="SCNATHervorhebungGrundtext"/>
        </w:rPr>
      </w:pPr>
      <w:r w:rsidRPr="00FF5E14">
        <w:rPr>
          <w:rStyle w:val="SCNATHervorhebungGrundtext"/>
        </w:rPr>
        <w:t>Navigation im Dokument</w:t>
      </w:r>
    </w:p>
    <w:p w14:paraId="5B09427F" w14:textId="77777777" w:rsidR="005E076E" w:rsidRPr="005B22E4" w:rsidRDefault="005E076E" w:rsidP="005E076E">
      <w:pPr>
        <w:pStyle w:val="SCNATGrundtext"/>
        <w:rPr>
          <w:noProof/>
        </w:rPr>
      </w:pPr>
      <w:r w:rsidRPr="005B22E4">
        <w:rPr>
          <w:noProof/>
        </w:rPr>
        <w:t>Das Inhaltsverzeichnis am Anfang des Formulars hilft Ihnen, gezielt zu jenen Abschnitten zu springen, zu denen Sie Stellung nehmen möchten.</w:t>
      </w:r>
    </w:p>
    <w:p w14:paraId="0D48ECB0" w14:textId="77777777" w:rsidR="005E076E" w:rsidRPr="005B22E4" w:rsidRDefault="005E076E" w:rsidP="005E076E">
      <w:pPr>
        <w:pStyle w:val="SCNATGrundtext"/>
        <w:rPr>
          <w:noProof/>
        </w:rPr>
      </w:pPr>
      <w:r w:rsidRPr="005B22E4">
        <w:rPr>
          <w:noProof/>
        </w:rPr>
        <w:t>Sie können das Formular also entweder als Ganzes durchgehen oder direkt zu den für Sie relevanten Kapiteln navigieren.</w:t>
      </w:r>
    </w:p>
    <w:p w14:paraId="732446AD" w14:textId="77777777" w:rsidR="005E076E" w:rsidRPr="005B22E4" w:rsidRDefault="005E076E" w:rsidP="005E076E">
      <w:pPr>
        <w:pStyle w:val="SCNATGrundtext"/>
        <w:rPr>
          <w:noProof/>
        </w:rPr>
      </w:pPr>
    </w:p>
    <w:p w14:paraId="7AA99987" w14:textId="77777777" w:rsidR="005E076E" w:rsidRPr="005B22E4" w:rsidRDefault="005E076E" w:rsidP="005E076E">
      <w:pPr>
        <w:pStyle w:val="SCNATAbsenderTitel"/>
        <w:jc w:val="center"/>
        <w:rPr>
          <w:rFonts w:ascii="Avenir Next" w:hAnsi="Avenir Next"/>
        </w:rPr>
      </w:pPr>
      <w:r w:rsidRPr="005B22E4">
        <w:rPr>
          <w:rFonts w:ascii="Avenir Next" w:hAnsi="Avenir Next"/>
        </w:rPr>
        <w:t>Vielen Dank, dass Sie sich an der Vernehmlassung zum White Paper beteiligen.</w:t>
      </w:r>
    </w:p>
    <w:p w14:paraId="2BE0F0E4" w14:textId="77777777" w:rsidR="005E076E" w:rsidRPr="005B22E4" w:rsidRDefault="005E076E" w:rsidP="005E076E">
      <w:pPr>
        <w:pStyle w:val="SCNATGrundtext"/>
        <w:rPr>
          <w:noProof/>
        </w:rPr>
      </w:pPr>
    </w:p>
    <w:p w14:paraId="1227EAA8" w14:textId="77777777" w:rsidR="001B37B5" w:rsidRDefault="001B37B5">
      <w:pPr>
        <w:spacing w:line="240" w:lineRule="auto"/>
        <w:rPr>
          <w:rFonts w:eastAsia="Times"/>
          <w:b/>
          <w:noProof/>
          <w:szCs w:val="20"/>
        </w:rPr>
      </w:pPr>
      <w:r>
        <w:rPr>
          <w:noProof/>
        </w:rPr>
        <w:br w:type="page"/>
      </w:r>
    </w:p>
    <w:p w14:paraId="38E73A1B" w14:textId="1F260F5B" w:rsidR="00500682" w:rsidRDefault="000063E4" w:rsidP="00500682">
      <w:pPr>
        <w:pStyle w:val="SCNATInhaltverzeichnisTitel1"/>
        <w:spacing w:after="240"/>
        <w:rPr>
          <w:noProof/>
        </w:rPr>
      </w:pPr>
      <w:r w:rsidRPr="005B22E4">
        <w:rPr>
          <w:noProof/>
        </w:rPr>
        <w:lastRenderedPageBreak/>
        <w:t>Gliederung des Formulars:</w:t>
      </w:r>
      <w:r w:rsidR="00A71450" w:rsidRPr="005B22E4">
        <w:rPr>
          <w:rFonts w:eastAsia="Times New Roman"/>
          <w:szCs w:val="24"/>
        </w:rPr>
        <w:fldChar w:fldCharType="begin"/>
      </w:r>
      <w:r w:rsidR="00A71450" w:rsidRPr="005B22E4">
        <w:instrText xml:space="preserve"> TOC \h \z \t "SCNAT_TITEL 1.;1;SCNAT_TITEL 1.1.;2;SCNAT_TITEL 1.1.1.;3;SCNAT_TITEL 1.1.1.1.;4" </w:instrText>
      </w:r>
      <w:r w:rsidR="00A71450" w:rsidRPr="005B22E4">
        <w:rPr>
          <w:rFonts w:eastAsia="Times New Roman"/>
          <w:szCs w:val="24"/>
        </w:rPr>
        <w:fldChar w:fldCharType="separate"/>
      </w:r>
    </w:p>
    <w:p w14:paraId="6AFD43E5" w14:textId="19335AB0" w:rsidR="00500682" w:rsidRDefault="00500682">
      <w:pPr>
        <w:pStyle w:val="Verzeichnis1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41" w:history="1">
        <w:r w:rsidRPr="003D74C4">
          <w:rPr>
            <w:rStyle w:val="Hyperlink"/>
            <w:noProof/>
          </w:rPr>
          <w:t>Variante A: Freie Rückmeldungen zum White Paper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122A15B" w14:textId="792B6037" w:rsidR="00500682" w:rsidRDefault="00500682">
      <w:pPr>
        <w:pStyle w:val="Verzeichnis1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42" w:history="1">
        <w:r w:rsidRPr="003D74C4">
          <w:rPr>
            <w:rStyle w:val="Hyperlink"/>
            <w:noProof/>
          </w:rPr>
          <w:t>Variante B: Rückmeldungen zu einzelnen Kapiteln und Textblöcken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94C897" w14:textId="295B9B4E" w:rsidR="00500682" w:rsidRDefault="00500682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43" w:history="1">
        <w:r w:rsidRPr="003D74C4">
          <w:rPr>
            <w:rStyle w:val="Hyperlink"/>
            <w:noProof/>
          </w:rPr>
          <w:t>Kapitel 1. Einleitung und Ausgangslage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E05352" w14:textId="5FCFDFCD" w:rsidR="00500682" w:rsidRDefault="00500682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44" w:history="1">
        <w:r w:rsidRPr="003D74C4">
          <w:rPr>
            <w:rStyle w:val="Hyperlink"/>
            <w:noProof/>
          </w:rPr>
          <w:t>Kapitel 2. Zielsetzung und Zielpublikum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E96466" w14:textId="4B7B62F0" w:rsidR="00500682" w:rsidRDefault="00500682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45" w:history="1">
        <w:r w:rsidRPr="003D74C4">
          <w:rPr>
            <w:rStyle w:val="Hyperlink"/>
            <w:noProof/>
          </w:rPr>
          <w:t>Kapitel 3. Aktueller Stand der Förderung der MINT-Bildung in der Schweiz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BDA7BF" w14:textId="2468AB20" w:rsidR="00500682" w:rsidRDefault="00500682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46" w:history="1">
        <w:r w:rsidRPr="003D74C4">
          <w:rPr>
            <w:rStyle w:val="Hyperlink"/>
            <w:noProof/>
          </w:rPr>
          <w:t>Kapitel 4. Bedarf nach einer schweizweiten Strategie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8D92C9E" w14:textId="59841AE6" w:rsidR="00500682" w:rsidRDefault="00500682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47" w:history="1">
        <w:r w:rsidRPr="003D74C4">
          <w:rPr>
            <w:rStyle w:val="Hyperlink"/>
            <w:noProof/>
          </w:rPr>
          <w:t>Kapitel 5. Politische Rahmenbedingungen und Governance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E918841" w14:textId="1BAFAAEF" w:rsidR="00500682" w:rsidRDefault="00500682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48" w:history="1">
        <w:r w:rsidRPr="003D74C4">
          <w:rPr>
            <w:rStyle w:val="Hyperlink"/>
            <w:noProof/>
          </w:rPr>
          <w:t>Kapitel 6. Erfahrungen und ausgewählte Good Practices aus anderen Ländern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025242B" w14:textId="18B3C403" w:rsidR="00500682" w:rsidRDefault="00500682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49" w:history="1">
        <w:r w:rsidRPr="003D74C4">
          <w:rPr>
            <w:rStyle w:val="Hyperlink"/>
            <w:noProof/>
          </w:rPr>
          <w:t>Kapitel 7. Vision 2035 und Leitprinzipien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BE95785" w14:textId="44E3893E" w:rsidR="00500682" w:rsidRDefault="00500682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0" w:history="1">
        <w:r w:rsidRPr="003D74C4">
          <w:rPr>
            <w:rStyle w:val="Hyperlink"/>
            <w:noProof/>
          </w:rPr>
          <w:t>Kapitel 8. Strategische Handlungsfelder und Querschnittsthemen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1CF513F" w14:textId="29180DFF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1" w:history="1">
        <w:r w:rsidRPr="003D74C4">
          <w:rPr>
            <w:rStyle w:val="Hyperlink"/>
            <w:noProof/>
          </w:rPr>
          <w:t>8.1.1 Frühkindliche Bildung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96CC61C" w14:textId="6AB760D4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2" w:history="1">
        <w:r w:rsidRPr="003D74C4">
          <w:rPr>
            <w:rStyle w:val="Hyperlink"/>
            <w:noProof/>
          </w:rPr>
          <w:t>8.1.2 Primarstufe und Sekundarstufe 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CF9136A" w14:textId="3FDD7B56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3" w:history="1">
        <w:r w:rsidRPr="003D74C4">
          <w:rPr>
            <w:rStyle w:val="Hyperlink"/>
            <w:noProof/>
          </w:rPr>
          <w:t>8.1.3 Sekundarstufe II: Berufsbildender Weg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A6A8AEB" w14:textId="11D63300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4" w:history="1">
        <w:r w:rsidRPr="003D74C4">
          <w:rPr>
            <w:rStyle w:val="Hyperlink"/>
            <w:noProof/>
          </w:rPr>
          <w:t>8.1.4 Sekundarstufe II: Allgemeinbildender Weg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4604929" w14:textId="21609134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5" w:history="1">
        <w:r w:rsidRPr="003D74C4">
          <w:rPr>
            <w:rStyle w:val="Hyperlink"/>
            <w:noProof/>
          </w:rPr>
          <w:t>8.1.5 Tertiärbereich: Hochschulen, höhere Berufsbildung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CE3AA66" w14:textId="665D1E69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6" w:history="1">
        <w:r w:rsidRPr="003D74C4">
          <w:rPr>
            <w:rStyle w:val="Hyperlink"/>
            <w:noProof/>
          </w:rPr>
          <w:t>8.1.6 Lebenslanges Lernen und Weiterbildung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50CD250" w14:textId="6FB646C8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7" w:history="1">
        <w:r w:rsidRPr="003D74C4">
          <w:rPr>
            <w:rStyle w:val="Hyperlink"/>
            <w:noProof/>
          </w:rPr>
          <w:t>8.1.7 Aus- und Weiterbildung von Lehrpersonen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7ED16F0" w14:textId="08D246FB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8" w:history="1">
        <w:r w:rsidRPr="003D74C4">
          <w:rPr>
            <w:rStyle w:val="Hyperlink"/>
            <w:noProof/>
          </w:rPr>
          <w:t>8.1.8 Begleitpersonen und Multiplikator:innen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D95C0CA" w14:textId="32CA8DEA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59" w:history="1">
        <w:r w:rsidRPr="003D74C4">
          <w:rPr>
            <w:rStyle w:val="Hyperlink"/>
            <w:noProof/>
          </w:rPr>
          <w:t>8.1.9 Verschiedene Lernorte und deren Zusammenarbeit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511E9CA" w14:textId="461158E2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60" w:history="1">
        <w:r w:rsidRPr="003D74C4">
          <w:rPr>
            <w:rStyle w:val="Hyperlink"/>
            <w:noProof/>
          </w:rPr>
          <w:t>8.1.10 Forschung und Innovation im Bereich MINT-Bildung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B42AD25" w14:textId="01A5335E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61" w:history="1">
        <w:r w:rsidRPr="003D74C4">
          <w:rPr>
            <w:rStyle w:val="Hyperlink"/>
            <w:noProof/>
          </w:rPr>
          <w:t>8.2.1 Diversität und Inklusion im Unterricht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7F93837" w14:textId="5B6BDE2A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62" w:history="1">
        <w:r w:rsidRPr="003D74C4">
          <w:rPr>
            <w:rStyle w:val="Hyperlink"/>
            <w:noProof/>
          </w:rPr>
          <w:t>8.2.2 Umgang mit neuen Technologien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EEE4C4D" w14:textId="3A8A9910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63" w:history="1">
        <w:r w:rsidRPr="003D74C4">
          <w:rPr>
            <w:rStyle w:val="Hyperlink"/>
            <w:noProof/>
          </w:rPr>
          <w:t>8.2.3 Beitrag von MINT zur Allgemeinbildung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6F21A44" w14:textId="49FECC3A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64" w:history="1">
        <w:r w:rsidRPr="003D74C4">
          <w:rPr>
            <w:rStyle w:val="Hyperlink"/>
            <w:noProof/>
          </w:rPr>
          <w:t>8.2.4 “MINT Kultur” und gesellschaftliche Einflussfaktoren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0E65295" w14:textId="5C81CBCA" w:rsidR="00500682" w:rsidRDefault="00500682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65" w:history="1">
        <w:r w:rsidRPr="003D74C4">
          <w:rPr>
            <w:rStyle w:val="Hyperlink"/>
            <w:noProof/>
          </w:rPr>
          <w:t>8.2.5 Institutionelle Rahmenbedingungen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EFAFA96" w14:textId="517AF584" w:rsidR="00500682" w:rsidRDefault="00500682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423766" w:history="1">
        <w:r w:rsidRPr="003D74C4">
          <w:rPr>
            <w:rStyle w:val="Hyperlink"/>
            <w:noProof/>
          </w:rPr>
          <w:t>Kapitel 9. Weiteres Vorgehen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_Toc232423766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354D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7045277" w14:textId="68DDCBC8" w:rsidR="00A71450" w:rsidRPr="005B22E4" w:rsidRDefault="00A71450" w:rsidP="00A71450">
      <w:pPr>
        <w:pStyle w:val="SCNATInhaltsverzeichnisTitel11"/>
        <w:rPr>
          <w:rFonts w:ascii="Avenir Next" w:hAnsi="Avenir Next"/>
        </w:rPr>
      </w:pPr>
      <w:r w:rsidRPr="005B22E4">
        <w:rPr>
          <w:rFonts w:ascii="Avenir Next" w:hAnsi="Avenir Next"/>
        </w:rPr>
        <w:fldChar w:fldCharType="end"/>
      </w:r>
    </w:p>
    <w:p w14:paraId="4CA74A0E" w14:textId="4CA17821" w:rsidR="00A71450" w:rsidRPr="005B22E4" w:rsidRDefault="00A71450" w:rsidP="00A71450">
      <w:pPr>
        <w:spacing w:line="240" w:lineRule="auto"/>
        <w:rPr>
          <w:rFonts w:eastAsia="Times"/>
          <w:noProof/>
          <w:szCs w:val="20"/>
        </w:rPr>
      </w:pPr>
      <w:r w:rsidRPr="005B22E4">
        <w:br w:type="page"/>
      </w:r>
    </w:p>
    <w:p w14:paraId="13CD07AD" w14:textId="6369876C" w:rsidR="008F1B6E" w:rsidRPr="005B22E4" w:rsidRDefault="008F1B6E" w:rsidP="008F1B6E">
      <w:pPr>
        <w:pStyle w:val="SCNATTITEL1"/>
        <w:numPr>
          <w:ilvl w:val="0"/>
          <w:numId w:val="0"/>
        </w:numPr>
        <w:rPr>
          <w:noProof/>
        </w:rPr>
      </w:pPr>
      <w:bookmarkStart w:id="9" w:name="_Toc232423741"/>
      <w:r w:rsidRPr="005B22E4">
        <w:rPr>
          <w:noProof/>
        </w:rPr>
        <w:lastRenderedPageBreak/>
        <w:t>Variante A: Freie Rückmeldungen zum White Paper</w:t>
      </w:r>
      <w:bookmarkEnd w:id="9"/>
    </w:p>
    <w:p w14:paraId="04C0B4E3" w14:textId="77777777" w:rsidR="00500682" w:rsidRDefault="00500682" w:rsidP="00500682">
      <w:pPr>
        <w:pStyle w:val="SCNATGrundtext"/>
        <w:rPr>
          <w:noProof/>
        </w:rPr>
      </w:pPr>
      <w:r>
        <w:rPr>
          <w:noProof/>
        </w:rPr>
        <w:t>Diese Form der Rückmeldung ist besonders geeignet, wenn Sie allgemeine Einschätzungen, kritische Hinweise oder ergänzende Überlegungen einbringen möchten, ohne den Text selbst zu überarbeiten.</w:t>
      </w:r>
    </w:p>
    <w:p w14:paraId="3BAC46E6" w14:textId="6FE81F16" w:rsidR="008F1B6E" w:rsidRPr="005B22E4" w:rsidRDefault="00500682" w:rsidP="00500682">
      <w:pPr>
        <w:pStyle w:val="SCNATGrundtext"/>
        <w:rPr>
          <w:noProof/>
        </w:rPr>
      </w:pPr>
      <w:r>
        <w:rPr>
          <w:noProof/>
        </w:rPr>
        <w:t>Wir werden diese Rückmeldungen bei der Auswertung berücksichtigen. Je nach Art der Rückmeldung wird sie möglicherweise nicht direkt als Textänderung übernommen, sondern fließt in die weitere Überarbeitung oder Strategieentwicklung ein.</w:t>
      </w:r>
    </w:p>
    <w:p w14:paraId="5B28B13B" w14:textId="77777777" w:rsidR="008F1B6E" w:rsidRPr="005B22E4" w:rsidRDefault="008F1B6E" w:rsidP="008F1B6E">
      <w:pPr>
        <w:pStyle w:val="SCNATGrundtext"/>
        <w:rPr>
          <w:noProof/>
        </w:rPr>
      </w:pPr>
      <w:r w:rsidRPr="005B22E4">
        <w:rPr>
          <w:noProof/>
        </w:rPr>
        <w:t>Bitte geben Sie bei konkreten Änderungsanträgen möglichst genau an:</w:t>
      </w:r>
    </w:p>
    <w:p w14:paraId="43240FCE" w14:textId="77777777" w:rsidR="008F1B6E" w:rsidRPr="005B22E4" w:rsidRDefault="008F1B6E" w:rsidP="008F1B6E">
      <w:pPr>
        <w:pStyle w:val="SCNAT-Aufzhlung"/>
        <w:rPr>
          <w:noProof/>
        </w:rPr>
      </w:pPr>
      <w:r w:rsidRPr="005B22E4">
        <w:rPr>
          <w:noProof/>
        </w:rPr>
        <w:t xml:space="preserve">auf welche Seite bzw. welchen Absatz Sie sich beziehen, </w:t>
      </w:r>
    </w:p>
    <w:p w14:paraId="597F36D7" w14:textId="77777777" w:rsidR="008F1B6E" w:rsidRPr="005B22E4" w:rsidRDefault="008F1B6E" w:rsidP="008F1B6E">
      <w:pPr>
        <w:pStyle w:val="SCNAT-Aufzhlung"/>
        <w:rPr>
          <w:noProof/>
        </w:rPr>
      </w:pPr>
      <w:r w:rsidRPr="005B22E4">
        <w:rPr>
          <w:noProof/>
        </w:rPr>
        <w:t xml:space="preserve">welche Textstelle betroffen ist, </w:t>
      </w:r>
    </w:p>
    <w:p w14:paraId="0067AA41" w14:textId="77777777" w:rsidR="008F1B6E" w:rsidRPr="005B22E4" w:rsidRDefault="008F1B6E" w:rsidP="008F1B6E">
      <w:pPr>
        <w:pStyle w:val="SCNAT-Aufzhlung"/>
        <w:rPr>
          <w:noProof/>
        </w:rPr>
      </w:pPr>
      <w:r w:rsidRPr="005B22E4">
        <w:rPr>
          <w:noProof/>
        </w:rPr>
        <w:t xml:space="preserve">welche Änderung oder Ergänzung Sie vorschlagen, </w:t>
      </w:r>
    </w:p>
    <w:p w14:paraId="23FB326B" w14:textId="77777777" w:rsidR="008F1B6E" w:rsidRPr="005B22E4" w:rsidRDefault="008F1B6E" w:rsidP="008F1B6E">
      <w:pPr>
        <w:pStyle w:val="SCNAT-Aufzhlung"/>
        <w:rPr>
          <w:noProof/>
        </w:rPr>
      </w:pPr>
      <w:r w:rsidRPr="005B22E4">
        <w:rPr>
          <w:noProof/>
        </w:rPr>
        <w:t xml:space="preserve">weshalb diese Änderung aus Ihrer Sicht wichtig ist. </w:t>
      </w:r>
    </w:p>
    <w:p w14:paraId="6D2F3155" w14:textId="77777777" w:rsidR="008F1B6E" w:rsidRPr="005B22E4" w:rsidRDefault="008F1B6E" w:rsidP="008F1B6E">
      <w:pPr>
        <w:pStyle w:val="SCNAT-Aufzhlung"/>
        <w:numPr>
          <w:ilvl w:val="0"/>
          <w:numId w:val="0"/>
        </w:numPr>
        <w:ind w:left="227" w:hanging="227"/>
        <w:rPr>
          <w:noProof/>
        </w:rPr>
      </w:pPr>
    </w:p>
    <w:p w14:paraId="647307A7" w14:textId="33BCF859" w:rsidR="008F1B6E" w:rsidRPr="005B22E4" w:rsidRDefault="008F1B6E" w:rsidP="008F1B6E">
      <w:pPr>
        <w:pStyle w:val="SCNAT-Aufzhlung"/>
        <w:numPr>
          <w:ilvl w:val="0"/>
          <w:numId w:val="0"/>
        </w:numPr>
        <w:ind w:left="227" w:hanging="227"/>
        <w:rPr>
          <w:noProof/>
        </w:rPr>
      </w:pPr>
      <w:r w:rsidRPr="005B22E4">
        <w:rPr>
          <w:noProof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bookmarkEnd w:id="10"/>
    </w:p>
    <w:p w14:paraId="7177E05C" w14:textId="77777777" w:rsidR="008F1B6E" w:rsidRPr="005B22E4" w:rsidRDefault="008F1B6E">
      <w:pPr>
        <w:spacing w:line="240" w:lineRule="auto"/>
        <w:rPr>
          <w:rFonts w:eastAsia="Times"/>
          <w:b/>
          <w:noProof/>
          <w:sz w:val="24"/>
          <w:szCs w:val="20"/>
          <w:lang w:eastAsia="de-CH"/>
        </w:rPr>
      </w:pPr>
      <w:r w:rsidRPr="005B22E4">
        <w:rPr>
          <w:noProof/>
        </w:rPr>
        <w:br w:type="page"/>
      </w:r>
    </w:p>
    <w:p w14:paraId="06E9263B" w14:textId="59F2F1CB" w:rsidR="000063E4" w:rsidRPr="005B22E4" w:rsidRDefault="008F1B6E" w:rsidP="004D3F21">
      <w:pPr>
        <w:pStyle w:val="SCNATTITEL1"/>
        <w:numPr>
          <w:ilvl w:val="0"/>
          <w:numId w:val="0"/>
        </w:numPr>
        <w:rPr>
          <w:noProof/>
        </w:rPr>
      </w:pPr>
      <w:bookmarkStart w:id="11" w:name="_Toc232423742"/>
      <w:r w:rsidRPr="005B22E4">
        <w:rPr>
          <w:noProof/>
        </w:rPr>
        <w:lastRenderedPageBreak/>
        <w:t xml:space="preserve">Variante B: </w:t>
      </w:r>
      <w:r w:rsidR="000063E4" w:rsidRPr="005B22E4">
        <w:rPr>
          <w:noProof/>
        </w:rPr>
        <w:t>Rückmeldungen zu einzelnen Kapiteln und Textblöcken</w:t>
      </w:r>
      <w:bookmarkEnd w:id="11"/>
    </w:p>
    <w:p w14:paraId="396C5324" w14:textId="36FD78CB" w:rsidR="000063E4" w:rsidRPr="005B22E4" w:rsidRDefault="000063E4" w:rsidP="000063E4">
      <w:pPr>
        <w:pStyle w:val="SCNATGrundtext"/>
        <w:rPr>
          <w:noProof/>
        </w:rPr>
      </w:pPr>
      <w:r w:rsidRPr="005B22E4">
        <w:rPr>
          <w:noProof/>
        </w:rPr>
        <w:t>Nachfolgend können Sie zu einzelnen</w:t>
      </w:r>
      <w:r w:rsidR="00E214AB" w:rsidRPr="005B22E4">
        <w:rPr>
          <w:noProof/>
        </w:rPr>
        <w:t>, die Fragen beziehen sich je auf ein Kapitel oder Textabschnitt gemäss der Überschriften im White Paper</w:t>
      </w:r>
      <w:r w:rsidRPr="005B22E4">
        <w:rPr>
          <w:noProof/>
        </w:rPr>
        <w:t xml:space="preserve">. </w:t>
      </w:r>
    </w:p>
    <w:p w14:paraId="0BBE5E47" w14:textId="77777777" w:rsidR="000063E4" w:rsidRPr="005B22E4" w:rsidRDefault="000063E4" w:rsidP="000063E4">
      <w:pPr>
        <w:pStyle w:val="SCNATGrundtext"/>
        <w:rPr>
          <w:noProof/>
        </w:rPr>
      </w:pPr>
      <w:r w:rsidRPr="005B22E4">
        <w:rPr>
          <w:noProof/>
        </w:rPr>
        <w:t>Bitte geben Sie bei konkreten Änderungsanträgen möglichst genau an:</w:t>
      </w:r>
    </w:p>
    <w:p w14:paraId="2133873D" w14:textId="7DE486CD" w:rsidR="000063E4" w:rsidRPr="005B22E4" w:rsidRDefault="000063E4" w:rsidP="00BB0069">
      <w:pPr>
        <w:pStyle w:val="SCNAT-Aufzhlung"/>
        <w:rPr>
          <w:noProof/>
        </w:rPr>
      </w:pPr>
      <w:r w:rsidRPr="005B22E4">
        <w:rPr>
          <w:noProof/>
        </w:rPr>
        <w:t xml:space="preserve">auf welche </w:t>
      </w:r>
      <w:r w:rsidR="00BB0069" w:rsidRPr="005B22E4">
        <w:rPr>
          <w:noProof/>
        </w:rPr>
        <w:t>S</w:t>
      </w:r>
      <w:r w:rsidRPr="005B22E4">
        <w:rPr>
          <w:noProof/>
        </w:rPr>
        <w:t xml:space="preserve">eite </w:t>
      </w:r>
      <w:r w:rsidR="00BB0069" w:rsidRPr="005B22E4">
        <w:rPr>
          <w:noProof/>
        </w:rPr>
        <w:t xml:space="preserve">bzw. welchen Absatz </w:t>
      </w:r>
      <w:r w:rsidRPr="005B22E4">
        <w:rPr>
          <w:noProof/>
        </w:rPr>
        <w:t xml:space="preserve">Sie sich beziehen, </w:t>
      </w:r>
    </w:p>
    <w:p w14:paraId="50D7E08A" w14:textId="77777777" w:rsidR="000063E4" w:rsidRPr="005B22E4" w:rsidRDefault="000063E4" w:rsidP="00BB0069">
      <w:pPr>
        <w:pStyle w:val="SCNAT-Aufzhlung"/>
        <w:rPr>
          <w:noProof/>
        </w:rPr>
      </w:pPr>
      <w:r w:rsidRPr="005B22E4">
        <w:rPr>
          <w:noProof/>
        </w:rPr>
        <w:t xml:space="preserve">welche Textstelle betroffen ist, </w:t>
      </w:r>
    </w:p>
    <w:p w14:paraId="04CDDC83" w14:textId="77777777" w:rsidR="000063E4" w:rsidRPr="005B22E4" w:rsidRDefault="000063E4" w:rsidP="00BB0069">
      <w:pPr>
        <w:pStyle w:val="SCNAT-Aufzhlung"/>
        <w:rPr>
          <w:noProof/>
        </w:rPr>
      </w:pPr>
      <w:r w:rsidRPr="005B22E4">
        <w:rPr>
          <w:noProof/>
        </w:rPr>
        <w:t xml:space="preserve">welche Änderung oder Ergänzung Sie vorschlagen, </w:t>
      </w:r>
    </w:p>
    <w:p w14:paraId="27743B1C" w14:textId="11440DE3" w:rsidR="000063E4" w:rsidRPr="005B22E4" w:rsidRDefault="000063E4" w:rsidP="000063E4">
      <w:pPr>
        <w:pStyle w:val="SCNAT-Aufzhlung"/>
        <w:rPr>
          <w:noProof/>
        </w:rPr>
      </w:pPr>
      <w:r w:rsidRPr="005B22E4">
        <w:rPr>
          <w:noProof/>
        </w:rPr>
        <w:t xml:space="preserve">weshalb diese Änderung aus Ihrer Sicht wichtig ist. </w:t>
      </w:r>
    </w:p>
    <w:p w14:paraId="31A2EC35" w14:textId="77777777" w:rsidR="008F1B6E" w:rsidRPr="005B22E4" w:rsidRDefault="008F1B6E" w:rsidP="008F1B6E">
      <w:pPr>
        <w:pStyle w:val="SCNAT-Aufzhlung"/>
        <w:numPr>
          <w:ilvl w:val="0"/>
          <w:numId w:val="0"/>
        </w:numPr>
        <w:ind w:left="227" w:hanging="227"/>
        <w:rPr>
          <w:noProof/>
        </w:rPr>
      </w:pPr>
    </w:p>
    <w:p w14:paraId="1C672015" w14:textId="77777777" w:rsidR="008F1B6E" w:rsidRPr="005B22E4" w:rsidRDefault="008F1B6E" w:rsidP="008F1B6E">
      <w:pPr>
        <w:pStyle w:val="SCNATGrundtext"/>
        <w:rPr>
          <w:rStyle w:val="SCNATHervorhebungGrundtext"/>
          <w:rFonts w:ascii="Avenir Next" w:hAnsi="Avenir Next"/>
        </w:rPr>
      </w:pPr>
      <w:r w:rsidRPr="005B22E4">
        <w:rPr>
          <w:rStyle w:val="SCNATHervorhebungGrundtext"/>
          <w:rFonts w:ascii="Avenir Next" w:hAnsi="Avenir Next"/>
        </w:rPr>
        <w:t>Navigationshilfe</w:t>
      </w:r>
    </w:p>
    <w:p w14:paraId="7899BA6B" w14:textId="29D646CE" w:rsidR="008F1B6E" w:rsidRPr="005B22E4" w:rsidRDefault="008F1B6E" w:rsidP="008F1B6E">
      <w:pPr>
        <w:pStyle w:val="SCNATGrundtext"/>
        <w:rPr>
          <w:noProof/>
        </w:rPr>
      </w:pPr>
      <w:r w:rsidRPr="005B22E4">
        <w:rPr>
          <w:noProof/>
        </w:rPr>
        <w:t>Das Inhaltsverzeichnis am Anfang des Formulars hilft Ihnen, gezielt zu jenen Abschnitten zu springen, zu denen Sie Stellung nehmen möchten.</w:t>
      </w:r>
    </w:p>
    <w:p w14:paraId="310C5C71" w14:textId="5A69EA83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12" w:name="_Toc232423743"/>
      <w:r w:rsidRPr="005B22E4">
        <w:rPr>
          <w:rFonts w:ascii="Avenir Next" w:hAnsi="Avenir Next"/>
          <w:noProof/>
        </w:rPr>
        <w:t xml:space="preserve">Kapitel </w:t>
      </w:r>
      <w:r w:rsidR="000063E4" w:rsidRPr="005B22E4">
        <w:rPr>
          <w:rFonts w:ascii="Avenir Next" w:hAnsi="Avenir Next"/>
          <w:noProof/>
        </w:rPr>
        <w:t>1. Einleitung und Ausgangslage</w:t>
      </w:r>
      <w:bookmarkEnd w:id="12"/>
    </w:p>
    <w:p w14:paraId="4A8BB299" w14:textId="77777777" w:rsidR="000063E4" w:rsidRPr="005B22E4" w:rsidRDefault="000063E4" w:rsidP="009E1EF7">
      <w:pPr>
        <w:pStyle w:val="SCNATGrundtext"/>
        <w:spacing w:before="240"/>
        <w:rPr>
          <w:noProof/>
        </w:rPr>
      </w:pPr>
      <w:r w:rsidRPr="005B22E4">
        <w:rPr>
          <w:noProof/>
        </w:rPr>
        <w:t>Stimmen Sie der Formulierung der Ausgangslage grundsätzlich zu?</w:t>
      </w:r>
    </w:p>
    <w:p w14:paraId="3198D5E5" w14:textId="038F8CCC" w:rsidR="00803439" w:rsidRPr="005B22E4" w:rsidRDefault="001B5C3C" w:rsidP="00C625E8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bookmarkStart w:id="13" w:name="Dropdown1"/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bookmarkEnd w:id="13"/>
      <w:r w:rsidR="00881872" w:rsidRPr="005B22E4">
        <w:t xml:space="preserve"> [Dropdown]</w:t>
      </w:r>
    </w:p>
    <w:p w14:paraId="0BC40DC4" w14:textId="77777777" w:rsidR="000063E4" w:rsidRPr="005B22E4" w:rsidRDefault="000063E4" w:rsidP="009E1EF7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7B50E1B4" w14:textId="13CBD90F" w:rsidR="000063E4" w:rsidRPr="005B22E4" w:rsidRDefault="001B5C3C" w:rsidP="000063E4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4" w:name="Text1"/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bookmarkEnd w:id="14"/>
      <w:r w:rsidR="00881872" w:rsidRPr="005B22E4">
        <w:rPr>
          <w:noProof/>
        </w:rPr>
        <w:t xml:space="preserve"> [Textfeld]</w:t>
      </w:r>
    </w:p>
    <w:p w14:paraId="68EFBDDC" w14:textId="3DB4C620" w:rsidR="000063E4" w:rsidRPr="005B22E4" w:rsidRDefault="002E2B46" w:rsidP="000063E4">
      <w:pPr>
        <w:pStyle w:val="SCNATGrundtext"/>
        <w:rPr>
          <w:noProof/>
        </w:rPr>
      </w:pPr>
      <w:r w:rsidRPr="005B22E4">
        <w:rPr>
          <w:noProof/>
        </w:rPr>
        <w:t>Änderungsvorschlag</w:t>
      </w:r>
      <w:r w:rsidR="00C625E8" w:rsidRPr="005B22E4">
        <w:rPr>
          <w:noProof/>
        </w:rPr>
        <w:t xml:space="preserve"> </w:t>
      </w:r>
      <w:r w:rsidR="000063E4" w:rsidRPr="005B22E4">
        <w:rPr>
          <w:noProof/>
        </w:rPr>
        <w:t xml:space="preserve">zu </w:t>
      </w:r>
      <w:r w:rsidR="00E214AB" w:rsidRPr="005B22E4">
        <w:rPr>
          <w:noProof/>
        </w:rPr>
        <w:t>Kapitel 1</w:t>
      </w:r>
    </w:p>
    <w:p w14:paraId="50538A58" w14:textId="77777777" w:rsidR="000063E4" w:rsidRPr="005B22E4" w:rsidRDefault="000063E4" w:rsidP="001B5C3C">
      <w:r w:rsidRPr="005B22E4">
        <w:t>Art der Rückmeldung</w:t>
      </w:r>
    </w:p>
    <w:p w14:paraId="03CA9DA6" w14:textId="2115FE90" w:rsidR="001B5C3C" w:rsidRPr="005B22E4" w:rsidRDefault="001B5C3C" w:rsidP="001B5C3C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"/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bookmarkEnd w:id="15"/>
      <w:r w:rsidRPr="005B22E4">
        <w:tab/>
        <w:t>Inhaltliche Präzisierung</w:t>
      </w:r>
    </w:p>
    <w:p w14:paraId="03E3956B" w14:textId="46FBC428" w:rsidR="000063E4" w:rsidRPr="005B22E4" w:rsidRDefault="001B5C3C" w:rsidP="001B5C3C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2"/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bookmarkEnd w:id="16"/>
      <w:r w:rsidRPr="005B22E4">
        <w:tab/>
      </w:r>
      <w:r w:rsidR="000063E4" w:rsidRPr="005B22E4">
        <w:t>Struktur / Reihenfolge</w:t>
      </w:r>
    </w:p>
    <w:p w14:paraId="4CE7EC68" w14:textId="14FFA334" w:rsidR="000063E4" w:rsidRPr="005B22E4" w:rsidRDefault="001B5C3C" w:rsidP="00C625E8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3"/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bookmarkEnd w:id="17"/>
      <w:r w:rsidRPr="005B22E4">
        <w:rPr>
          <w:rFonts w:cs="Segoe UI Symbol"/>
        </w:rPr>
        <w:tab/>
      </w:r>
      <w:r w:rsidR="000063E4" w:rsidRPr="005B22E4">
        <w:t>Fehlender Aspekt</w:t>
      </w:r>
    </w:p>
    <w:p w14:paraId="78653702" w14:textId="52629C67" w:rsidR="000063E4" w:rsidRPr="005B22E4" w:rsidRDefault="001B5C3C" w:rsidP="00C625E8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4"/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bookmarkEnd w:id="18"/>
      <w:r w:rsidRPr="005B22E4">
        <w:rPr>
          <w:rFonts w:cs="Segoe UI Symbol"/>
        </w:rPr>
        <w:tab/>
      </w:r>
      <w:r w:rsidR="000063E4"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bookmarkStart w:id="19" w:name="Text2"/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bookmarkEnd w:id="19"/>
      <w:r w:rsidR="00881872" w:rsidRPr="005B22E4">
        <w:t xml:space="preserve"> [Textfeld]</w:t>
      </w:r>
    </w:p>
    <w:p w14:paraId="0CECD485" w14:textId="77777777" w:rsidR="00C625E8" w:rsidRPr="005B22E4" w:rsidRDefault="00C625E8" w:rsidP="000063E4">
      <w:pPr>
        <w:pStyle w:val="SCNATGrundtext"/>
        <w:rPr>
          <w:noProof/>
        </w:rPr>
      </w:pPr>
    </w:p>
    <w:p w14:paraId="1797EC87" w14:textId="76141A27" w:rsidR="000063E4" w:rsidRPr="005B22E4" w:rsidRDefault="000063E4" w:rsidP="001B5C3C">
      <w:pPr>
        <w:pStyle w:val="SCNATGrundtext"/>
        <w:spacing w:before="240"/>
        <w:rPr>
          <w:noProof/>
        </w:rPr>
      </w:pPr>
      <w:r w:rsidRPr="005B22E4">
        <w:rPr>
          <w:noProof/>
        </w:rPr>
        <w:t>Bisherige Formulierung</w:t>
      </w:r>
      <w:r w:rsidR="00C17254" w:rsidRPr="005B22E4">
        <w:rPr>
          <w:noProof/>
        </w:rPr>
        <w:t>(en)</w:t>
      </w:r>
      <w:r w:rsidRPr="005B22E4">
        <w:rPr>
          <w:noProof/>
        </w:rPr>
        <w:t xml:space="preserve"> / betroffene Textstelle</w:t>
      </w:r>
      <w:r w:rsidR="00C17254" w:rsidRPr="005B22E4">
        <w:rPr>
          <w:noProof/>
        </w:rPr>
        <w:t>(n)</w:t>
      </w:r>
    </w:p>
    <w:p w14:paraId="3A59C498" w14:textId="4F5EE53E" w:rsidR="000063E4" w:rsidRPr="005B22E4" w:rsidRDefault="001B5C3C" w:rsidP="000063E4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0" w:name="Text3"/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bookmarkEnd w:id="20"/>
      <w:r w:rsidR="00881872" w:rsidRPr="005B22E4">
        <w:rPr>
          <w:noProof/>
        </w:rPr>
        <w:t xml:space="preserve"> </w:t>
      </w:r>
      <w:r w:rsidR="00881872" w:rsidRPr="005B22E4">
        <w:t>[Textfeld]</w:t>
      </w:r>
    </w:p>
    <w:p w14:paraId="20D7D4FC" w14:textId="1FE01A7D" w:rsidR="000063E4" w:rsidRPr="005B22E4" w:rsidRDefault="000063E4" w:rsidP="001B5C3C">
      <w:pPr>
        <w:pStyle w:val="SCNATGrundtext"/>
        <w:spacing w:before="240"/>
        <w:rPr>
          <w:noProof/>
        </w:rPr>
      </w:pPr>
      <w:r w:rsidRPr="005B22E4">
        <w:rPr>
          <w:noProof/>
        </w:rPr>
        <w:t>Vorgeschlagene Änderung</w:t>
      </w:r>
      <w:r w:rsidR="00C17254" w:rsidRPr="005B22E4">
        <w:rPr>
          <w:noProof/>
        </w:rPr>
        <w:t>(en)</w:t>
      </w:r>
      <w:r w:rsidRPr="005B22E4">
        <w:rPr>
          <w:noProof/>
        </w:rPr>
        <w:t xml:space="preserve"> oder Ergänzung</w:t>
      </w:r>
      <w:r w:rsidR="00C17254" w:rsidRPr="005B22E4">
        <w:rPr>
          <w:noProof/>
        </w:rPr>
        <w:t>(en)</w:t>
      </w:r>
    </w:p>
    <w:p w14:paraId="13129241" w14:textId="1B65FF0A" w:rsidR="000063E4" w:rsidRPr="005B22E4" w:rsidRDefault="001B5C3C" w:rsidP="000063E4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1" w:name="Text4"/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bookmarkEnd w:id="21"/>
      <w:r w:rsidR="00881872" w:rsidRPr="005B22E4">
        <w:rPr>
          <w:noProof/>
        </w:rPr>
        <w:t xml:space="preserve"> </w:t>
      </w:r>
      <w:r w:rsidR="00881872" w:rsidRPr="005B22E4">
        <w:t>[Textfeld]</w:t>
      </w:r>
    </w:p>
    <w:p w14:paraId="4A817EC3" w14:textId="14395B8A" w:rsidR="000063E4" w:rsidRPr="005B22E4" w:rsidRDefault="000063E4" w:rsidP="001B5C3C">
      <w:pPr>
        <w:pStyle w:val="SCNATGrundtext"/>
        <w:spacing w:before="240"/>
        <w:rPr>
          <w:noProof/>
        </w:rPr>
      </w:pPr>
      <w:r w:rsidRPr="005B22E4">
        <w:rPr>
          <w:noProof/>
        </w:rPr>
        <w:t xml:space="preserve">Begründung </w:t>
      </w:r>
      <w:r w:rsidR="00C17254" w:rsidRPr="005B22E4">
        <w:rPr>
          <w:noProof/>
        </w:rPr>
        <w:t>/ Erläuterung</w:t>
      </w:r>
    </w:p>
    <w:p w14:paraId="040B7887" w14:textId="1FC92A2C" w:rsidR="000063E4" w:rsidRPr="005B22E4" w:rsidRDefault="001B5C3C" w:rsidP="000063E4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2" w:name="Text5"/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bookmarkEnd w:id="22"/>
      <w:r w:rsidR="00881872" w:rsidRPr="005B22E4">
        <w:rPr>
          <w:noProof/>
        </w:rPr>
        <w:t xml:space="preserve"> </w:t>
      </w:r>
      <w:r w:rsidR="00881872" w:rsidRPr="005B22E4">
        <w:t>[Textfeld]</w:t>
      </w:r>
    </w:p>
    <w:p w14:paraId="471B920F" w14:textId="2513EC9A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3" w:name="_Toc232423744"/>
      <w:r w:rsidRPr="005B22E4">
        <w:rPr>
          <w:rFonts w:ascii="Avenir Next" w:hAnsi="Avenir Next"/>
          <w:noProof/>
        </w:rPr>
        <w:t xml:space="preserve">Kapitel </w:t>
      </w:r>
      <w:r w:rsidR="000063E4" w:rsidRPr="005B22E4">
        <w:rPr>
          <w:rFonts w:ascii="Avenir Next" w:hAnsi="Avenir Next"/>
          <w:noProof/>
        </w:rPr>
        <w:t>2. Zielsetzung und Zielpublikum</w:t>
      </w:r>
      <w:bookmarkEnd w:id="23"/>
    </w:p>
    <w:p w14:paraId="48CE331B" w14:textId="77777777" w:rsidR="000063E4" w:rsidRPr="005B22E4" w:rsidRDefault="000063E4" w:rsidP="00C625E8">
      <w:pPr>
        <w:pStyle w:val="SCNATGrundtext"/>
        <w:spacing w:before="240"/>
        <w:rPr>
          <w:noProof/>
        </w:rPr>
      </w:pPr>
      <w:r w:rsidRPr="005B22E4">
        <w:rPr>
          <w:noProof/>
        </w:rPr>
        <w:t>Stimmen Sie der Zielsetzung und der Beschreibung des Zielpublikums grundsätzlich zu?</w:t>
      </w:r>
    </w:p>
    <w:p w14:paraId="16B6F510" w14:textId="0BAE49E8" w:rsidR="00881872" w:rsidRPr="005B22E4" w:rsidRDefault="00881872" w:rsidP="00881872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2E794156" w14:textId="6BD4EC33" w:rsidR="000063E4" w:rsidRPr="005B22E4" w:rsidRDefault="000063E4" w:rsidP="00C625E8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4EB09879" w14:textId="6FB2A382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8BEE792" w14:textId="3F24F7CA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Änderungsvorschlag zu Kapitel 2</w:t>
      </w:r>
    </w:p>
    <w:p w14:paraId="0FE2FE32" w14:textId="77777777" w:rsidR="00C17254" w:rsidRPr="005B22E4" w:rsidRDefault="00C17254" w:rsidP="00C17254">
      <w:pPr>
        <w:pStyle w:val="SCNATGrundtext"/>
        <w:rPr>
          <w:noProof/>
        </w:rPr>
      </w:pPr>
      <w:r w:rsidRPr="005B22E4">
        <w:rPr>
          <w:noProof/>
        </w:rPr>
        <w:lastRenderedPageBreak/>
        <w:t>Art der Rückmeldung</w:t>
      </w:r>
    </w:p>
    <w:p w14:paraId="4EC5D7C4" w14:textId="54C5FC0C" w:rsidR="00881872" w:rsidRPr="005B22E4" w:rsidRDefault="00881872" w:rsidP="00881872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16F3656E" w14:textId="59CBE8BC" w:rsidR="00881872" w:rsidRPr="005B22E4" w:rsidRDefault="00881872" w:rsidP="00881872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1286DDAB" w14:textId="33B16137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5AF29F25" w14:textId="7B5BA264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1C83F514" w14:textId="77777777" w:rsidR="00C17254" w:rsidRPr="005B22E4" w:rsidRDefault="00C17254" w:rsidP="00C17254">
      <w:pPr>
        <w:pStyle w:val="SCNATGrundtext"/>
        <w:rPr>
          <w:noProof/>
        </w:rPr>
      </w:pPr>
    </w:p>
    <w:p w14:paraId="0D5DD05E" w14:textId="77777777" w:rsidR="00C17254" w:rsidRPr="005B22E4" w:rsidRDefault="00C17254" w:rsidP="00C17254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61B48C20" w14:textId="6E0C3584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FEDF549" w14:textId="77777777" w:rsidR="00C17254" w:rsidRPr="005B22E4" w:rsidRDefault="00C17254" w:rsidP="00C17254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66898852" w14:textId="47540CDF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7E6DDC5" w14:textId="77777777" w:rsidR="00C17254" w:rsidRPr="005B22E4" w:rsidRDefault="00C17254" w:rsidP="00C17254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1418F4BE" w14:textId="58E55446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2E8A2E7" w14:textId="29AFF25E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4" w:name="_Toc232423745"/>
      <w:r w:rsidRPr="005B22E4">
        <w:rPr>
          <w:rFonts w:ascii="Avenir Next" w:hAnsi="Avenir Next"/>
          <w:noProof/>
        </w:rPr>
        <w:t xml:space="preserve">Kapitel </w:t>
      </w:r>
      <w:r w:rsidR="000063E4" w:rsidRPr="005B22E4">
        <w:rPr>
          <w:rFonts w:ascii="Avenir Next" w:hAnsi="Avenir Next"/>
          <w:noProof/>
        </w:rPr>
        <w:t>3. Aktueller Stand der Förderung der MINT-Bildung in der Schweiz</w:t>
      </w:r>
      <w:bookmarkEnd w:id="24"/>
    </w:p>
    <w:p w14:paraId="053CDA42" w14:textId="608DE800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Stimmen Sie der Beschreibung des Kapitel 3 grundsätzlich zu?</w:t>
      </w:r>
    </w:p>
    <w:p w14:paraId="3C77AB88" w14:textId="7B0673BC" w:rsidR="00881872" w:rsidRPr="005B22E4" w:rsidRDefault="00881872" w:rsidP="00881872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29F2F5A8" w14:textId="77777777" w:rsidR="00C625E8" w:rsidRPr="005B22E4" w:rsidRDefault="00C625E8" w:rsidP="00C625E8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01B85C1C" w14:textId="330CDB0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842D8CD" w14:textId="2DF96B0C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Änderungsvorschlag zu Kapitel 3</w:t>
      </w:r>
    </w:p>
    <w:p w14:paraId="0E84517E" w14:textId="77777777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293DA0D2" w14:textId="3F68D218" w:rsidR="00881872" w:rsidRPr="005B22E4" w:rsidRDefault="00881872" w:rsidP="00881872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3C4F7234" w14:textId="385F0E27" w:rsidR="00881872" w:rsidRPr="005B22E4" w:rsidRDefault="00881872" w:rsidP="00881872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4EDD0D88" w14:textId="1755FC42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115CEFAE" w14:textId="1F1DC160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7611EF7F" w14:textId="77777777" w:rsidR="00E214AB" w:rsidRPr="005B22E4" w:rsidRDefault="00E214AB" w:rsidP="00E214AB">
      <w:pPr>
        <w:pStyle w:val="SCNATGrundtext"/>
        <w:rPr>
          <w:noProof/>
        </w:rPr>
      </w:pPr>
    </w:p>
    <w:p w14:paraId="291DD84E" w14:textId="77777777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4D8D32D8" w14:textId="5B47A530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FF8CEAE" w14:textId="77777777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681E240C" w14:textId="1740D3E3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53C272E" w14:textId="77777777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7349F526" w14:textId="79138646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0B35DEE" w14:textId="5C752F1C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5" w:name="_Toc232423746"/>
      <w:r w:rsidRPr="005B22E4">
        <w:rPr>
          <w:rFonts w:ascii="Avenir Next" w:hAnsi="Avenir Next"/>
          <w:noProof/>
        </w:rPr>
        <w:t xml:space="preserve">Kapitel </w:t>
      </w:r>
      <w:r w:rsidR="000063E4" w:rsidRPr="005B22E4">
        <w:rPr>
          <w:rFonts w:ascii="Avenir Next" w:hAnsi="Avenir Next"/>
          <w:noProof/>
        </w:rPr>
        <w:t>4. Bedarf nach einer schweizweiten Strategie</w:t>
      </w:r>
      <w:bookmarkEnd w:id="25"/>
    </w:p>
    <w:p w14:paraId="4049A98C" w14:textId="7DE64047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Stimmen Sie der Beschreibung des Kapitel 4 grundsätzlich zu?</w:t>
      </w:r>
    </w:p>
    <w:p w14:paraId="40848671" w14:textId="5EE66BAB" w:rsidR="00881872" w:rsidRPr="005B22E4" w:rsidRDefault="00881872" w:rsidP="00881872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49379F9D" w14:textId="77777777" w:rsidR="00C625E8" w:rsidRPr="005B22E4" w:rsidRDefault="00C625E8" w:rsidP="00C625E8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1491B45B" w14:textId="637517E9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48C85B9" w14:textId="4F1F31A0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42791D1C" w14:textId="77777777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lastRenderedPageBreak/>
        <w:t>Art der Rückmeldung</w:t>
      </w:r>
    </w:p>
    <w:p w14:paraId="72754665" w14:textId="22A60B91" w:rsidR="00881872" w:rsidRPr="005B22E4" w:rsidRDefault="00881872" w:rsidP="00881872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181A72B3" w14:textId="16B33150" w:rsidR="00881872" w:rsidRPr="005B22E4" w:rsidRDefault="00881872" w:rsidP="00881872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49AF06FB" w14:textId="4934D305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5AABAFBC" w14:textId="5DCA9F25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15FFA4C6" w14:textId="77777777" w:rsidR="00E214AB" w:rsidRPr="005B22E4" w:rsidRDefault="00E214AB" w:rsidP="00E214AB">
      <w:pPr>
        <w:pStyle w:val="SCNATGrundtext"/>
        <w:rPr>
          <w:noProof/>
        </w:rPr>
      </w:pPr>
    </w:p>
    <w:p w14:paraId="0B60FBF3" w14:textId="77777777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7F0D3715" w14:textId="305BD9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69A9912" w14:textId="77777777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70B383CD" w14:textId="3130FBD5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109C6AB" w14:textId="77777777" w:rsidR="00E214AB" w:rsidRPr="005B22E4" w:rsidRDefault="00E214AB" w:rsidP="00E214A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36CD06BE" w14:textId="2D551A4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FC1110C" w14:textId="12B33672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6" w:name="_Toc232423747"/>
      <w:r w:rsidRPr="005B22E4">
        <w:rPr>
          <w:rFonts w:ascii="Avenir Next" w:hAnsi="Avenir Next"/>
          <w:noProof/>
        </w:rPr>
        <w:t xml:space="preserve">Kapitel </w:t>
      </w:r>
      <w:r w:rsidR="000063E4" w:rsidRPr="005B22E4">
        <w:rPr>
          <w:rFonts w:ascii="Avenir Next" w:hAnsi="Avenir Next"/>
          <w:noProof/>
        </w:rPr>
        <w:t>5. Politische Rahmenbedingungen und Governance</w:t>
      </w:r>
      <w:bookmarkEnd w:id="26"/>
    </w:p>
    <w:p w14:paraId="1D64B0BC" w14:textId="3519F7F1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Stimmen Sie der Beschreibung des Kapitel 5 grundsätzlich zu?</w:t>
      </w:r>
    </w:p>
    <w:p w14:paraId="7FD16C6C" w14:textId="0CB6305C" w:rsidR="00881872" w:rsidRPr="005B22E4" w:rsidRDefault="00881872" w:rsidP="00881872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26E995FD" w14:textId="77777777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6A2BE113" w14:textId="3CAA204A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06691C3" w14:textId="0D365A4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 xml:space="preserve">Änderungsvorschlag zu Kapitel </w:t>
      </w:r>
      <w:r w:rsidR="00A85CE2">
        <w:rPr>
          <w:noProof/>
        </w:rPr>
        <w:t>5</w:t>
      </w:r>
    </w:p>
    <w:p w14:paraId="69F2A2FB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1C63596B" w14:textId="300AF5B5" w:rsidR="00881872" w:rsidRPr="005B22E4" w:rsidRDefault="00881872" w:rsidP="00881872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2A6A165E" w14:textId="02AA246E" w:rsidR="00881872" w:rsidRPr="005B22E4" w:rsidRDefault="00881872" w:rsidP="00881872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42E8EC57" w14:textId="57A88AB5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7CBF976C" w14:textId="22871D58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5D2117EC" w14:textId="77777777" w:rsidR="00881872" w:rsidRPr="005B22E4" w:rsidRDefault="00881872" w:rsidP="00881872">
      <w:pPr>
        <w:pStyle w:val="SCNATGrundtext"/>
        <w:rPr>
          <w:noProof/>
        </w:rPr>
      </w:pPr>
    </w:p>
    <w:p w14:paraId="599FA528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5C8FC300" w14:textId="69EF242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238BE2E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25E4A2C2" w14:textId="4F1C3B11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F44C138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1BB56BE5" w14:textId="35ECA4D0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6C2D712" w14:textId="208E4123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7" w:name="_Toc232423748"/>
      <w:r w:rsidRPr="005B22E4">
        <w:rPr>
          <w:rFonts w:ascii="Avenir Next" w:hAnsi="Avenir Next"/>
          <w:noProof/>
        </w:rPr>
        <w:t xml:space="preserve">Kapitel </w:t>
      </w:r>
      <w:r w:rsidR="000063E4" w:rsidRPr="005B22E4">
        <w:rPr>
          <w:rFonts w:ascii="Avenir Next" w:hAnsi="Avenir Next"/>
          <w:noProof/>
        </w:rPr>
        <w:t>6. Erfahrungen und ausgewählte Good Practices</w:t>
      </w:r>
      <w:r w:rsidR="00BB0069" w:rsidRPr="005B22E4">
        <w:rPr>
          <w:rFonts w:ascii="Avenir Next" w:hAnsi="Avenir Next"/>
          <w:noProof/>
        </w:rPr>
        <w:t xml:space="preserve"> aus anderen Ländern</w:t>
      </w:r>
      <w:bookmarkEnd w:id="27"/>
    </w:p>
    <w:p w14:paraId="48536832" w14:textId="3F861248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 xml:space="preserve">Stimmen Sie der Beschreibung des Kapitel </w:t>
      </w:r>
      <w:r w:rsidR="00A85CE2">
        <w:rPr>
          <w:noProof/>
        </w:rPr>
        <w:t>6</w:t>
      </w:r>
      <w:r w:rsidRPr="005B22E4">
        <w:rPr>
          <w:noProof/>
        </w:rPr>
        <w:t xml:space="preserve"> grundsätzlich zu?</w:t>
      </w:r>
    </w:p>
    <w:p w14:paraId="42D1319D" w14:textId="4E707826" w:rsidR="00881872" w:rsidRPr="005B22E4" w:rsidRDefault="00881872" w:rsidP="00881872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6E6919A4" w14:textId="77777777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51099EF7" w14:textId="66E1C251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9244344" w14:textId="12496ED5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 xml:space="preserve">Änderungsvorschlag zu Kapitel </w:t>
      </w:r>
      <w:r w:rsidR="00A85CE2">
        <w:rPr>
          <w:noProof/>
        </w:rPr>
        <w:t>6</w:t>
      </w:r>
    </w:p>
    <w:p w14:paraId="7F358A3A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lastRenderedPageBreak/>
        <w:t>Art der Rückmeldung</w:t>
      </w:r>
    </w:p>
    <w:p w14:paraId="4404BCF2" w14:textId="5A476D25" w:rsidR="00881872" w:rsidRPr="005B22E4" w:rsidRDefault="00881872" w:rsidP="00881872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04D15CB8" w14:textId="1D37D77C" w:rsidR="00881872" w:rsidRPr="005B22E4" w:rsidRDefault="00881872" w:rsidP="00881872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6EDEB949" w14:textId="30058EBB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7177196E" w14:textId="486BBB65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0117912B" w14:textId="77777777" w:rsidR="00881872" w:rsidRPr="005B22E4" w:rsidRDefault="00881872" w:rsidP="00881872">
      <w:pPr>
        <w:pStyle w:val="SCNATGrundtext"/>
        <w:rPr>
          <w:noProof/>
        </w:rPr>
      </w:pPr>
    </w:p>
    <w:p w14:paraId="0028CA02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37DA68B9" w14:textId="30D53B5C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0F056CF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2F3F3039" w14:textId="2DF98828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629B933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29B29FBD" w14:textId="03973962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E350274" w14:textId="412FFE9F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8" w:name="_Toc232423749"/>
      <w:r w:rsidRPr="005B22E4">
        <w:rPr>
          <w:rFonts w:ascii="Avenir Next" w:hAnsi="Avenir Next"/>
          <w:noProof/>
        </w:rPr>
        <w:t xml:space="preserve">Kapitel </w:t>
      </w:r>
      <w:r w:rsidR="000063E4" w:rsidRPr="005B22E4">
        <w:rPr>
          <w:rFonts w:ascii="Avenir Next" w:hAnsi="Avenir Next"/>
          <w:noProof/>
        </w:rPr>
        <w:t>7. Vision 2035 und Leitprinzipien</w:t>
      </w:r>
      <w:bookmarkEnd w:id="28"/>
    </w:p>
    <w:p w14:paraId="70C5B3F1" w14:textId="0A3A14EF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Stimmen Sie der Beschreibung des Kapitels 7 grundsätzlich zu?</w:t>
      </w:r>
    </w:p>
    <w:p w14:paraId="6B950774" w14:textId="0860DAAC" w:rsidR="00881872" w:rsidRPr="005B22E4" w:rsidRDefault="00881872" w:rsidP="00881872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4F4BE45A" w14:textId="77777777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2D842A3C" w14:textId="01C211BC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2551BF5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561E6FE0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68B6D776" w14:textId="6C40C9F4" w:rsidR="00881872" w:rsidRPr="005B22E4" w:rsidRDefault="00881872" w:rsidP="00881872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4974CA12" w14:textId="21EB2FFB" w:rsidR="00881872" w:rsidRPr="005B22E4" w:rsidRDefault="00881872" w:rsidP="00881872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2078E637" w14:textId="48C7BAA5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59247F01" w14:textId="69A9A821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68293DF3" w14:textId="77777777" w:rsidR="00881872" w:rsidRPr="005B22E4" w:rsidRDefault="00881872" w:rsidP="00881872">
      <w:pPr>
        <w:pStyle w:val="SCNATGrundtext"/>
        <w:rPr>
          <w:noProof/>
        </w:rPr>
      </w:pPr>
    </w:p>
    <w:p w14:paraId="113A8565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0D1C3FAC" w14:textId="1B6E462B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FC36402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55E04EE2" w14:textId="7A8E80A8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93F09BF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2265AF78" w14:textId="1252198C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B8762CF" w14:textId="34A8AC0F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9" w:name="_Toc232423750"/>
      <w:r w:rsidRPr="005B22E4">
        <w:rPr>
          <w:rFonts w:ascii="Avenir Next" w:hAnsi="Avenir Next"/>
          <w:noProof/>
        </w:rPr>
        <w:t xml:space="preserve">Kapitel </w:t>
      </w:r>
      <w:r w:rsidR="000063E4" w:rsidRPr="005B22E4">
        <w:rPr>
          <w:rFonts w:ascii="Avenir Next" w:hAnsi="Avenir Next"/>
          <w:noProof/>
        </w:rPr>
        <w:t>8. Strategische Handlungsfelder und Querschnittsthemen</w:t>
      </w:r>
      <w:bookmarkEnd w:id="29"/>
    </w:p>
    <w:p w14:paraId="7141BF88" w14:textId="67001286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Stimmen Sie der Beschreibung des Kapitels 8 grundsätzlich zu?</w:t>
      </w:r>
    </w:p>
    <w:p w14:paraId="025DB2C8" w14:textId="2797346F" w:rsidR="00881872" w:rsidRPr="005B22E4" w:rsidRDefault="00881872" w:rsidP="00881872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5FA04532" w14:textId="77777777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228B8541" w14:textId="1A683F30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D83E348" w14:textId="61DB19BC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 xml:space="preserve">Änderungsvorschlag zu Kapitel </w:t>
      </w:r>
      <w:r w:rsidR="00E6653A">
        <w:rPr>
          <w:noProof/>
        </w:rPr>
        <w:t>8</w:t>
      </w:r>
    </w:p>
    <w:p w14:paraId="27B324BD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lastRenderedPageBreak/>
        <w:t>Art der Rückmeldung</w:t>
      </w:r>
    </w:p>
    <w:p w14:paraId="1E952980" w14:textId="56B1EF6C" w:rsidR="00881872" w:rsidRPr="005B22E4" w:rsidRDefault="00881872" w:rsidP="00881872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5B65C7E0" w14:textId="061EFF4D" w:rsidR="00881872" w:rsidRPr="005B22E4" w:rsidRDefault="00881872" w:rsidP="00881872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6AB1B4F0" w14:textId="7B93DB77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3E774FDA" w14:textId="1BD79D8B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023F30EC" w14:textId="77777777" w:rsidR="00881872" w:rsidRPr="005B22E4" w:rsidRDefault="00881872" w:rsidP="00881872">
      <w:pPr>
        <w:pStyle w:val="SCNATGrundtext"/>
        <w:rPr>
          <w:noProof/>
        </w:rPr>
      </w:pPr>
    </w:p>
    <w:p w14:paraId="4D446F3A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556BE554" w14:textId="672152C3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749AF85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50DF394A" w14:textId="7D805AD2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EA599A9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5204B0B3" w14:textId="06CE6FD5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797A4FA" w14:textId="220D6101" w:rsidR="009451D5" w:rsidRPr="005B22E4" w:rsidRDefault="002E2B4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0" w:name="_Toc232423751"/>
      <w:r w:rsidRPr="005B22E4">
        <w:rPr>
          <w:rFonts w:ascii="Avenir Next" w:hAnsi="Avenir Next"/>
        </w:rPr>
        <w:t>8.1.</w:t>
      </w:r>
      <w:r w:rsidR="00BB0069" w:rsidRPr="005B22E4">
        <w:rPr>
          <w:rFonts w:ascii="Avenir Next" w:hAnsi="Avenir Next"/>
        </w:rPr>
        <w:t>1</w:t>
      </w:r>
      <w:r w:rsidR="009451D5" w:rsidRPr="005B22E4">
        <w:rPr>
          <w:rFonts w:ascii="Avenir Next" w:hAnsi="Avenir Next"/>
        </w:rPr>
        <w:t xml:space="preserve"> Frühkindliche Bildung</w:t>
      </w:r>
      <w:bookmarkEnd w:id="30"/>
    </w:p>
    <w:p w14:paraId="2C932092" w14:textId="35CD07AE" w:rsidR="009451D5" w:rsidRPr="005B22E4" w:rsidRDefault="009451D5" w:rsidP="009451D5">
      <w:pPr>
        <w:pStyle w:val="SCNATGrundtext"/>
      </w:pPr>
      <w:r w:rsidRPr="005B22E4">
        <w:t>Stimmen Sie der Stossrichtung in diesem Handlungsfeld</w:t>
      </w:r>
      <w:r w:rsidR="00E214AB" w:rsidRPr="005B22E4">
        <w:t xml:space="preserve"> (Kapitel 8 Abschnitt 1.1)</w:t>
      </w:r>
      <w:r w:rsidRPr="005B22E4">
        <w:t xml:space="preserve"> zu?</w:t>
      </w:r>
    </w:p>
    <w:p w14:paraId="3028E0E6" w14:textId="1EA331DF" w:rsidR="00881872" w:rsidRPr="005B22E4" w:rsidRDefault="00881872" w:rsidP="00881872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2B48A089" w14:textId="77777777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1C437E77" w14:textId="2D6BB2E0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645754C6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055C1CF4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39CF7B22" w14:textId="701538DE" w:rsidR="00881872" w:rsidRPr="005B22E4" w:rsidRDefault="00881872" w:rsidP="00881872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67B38D8F" w14:textId="48EA8D69" w:rsidR="00881872" w:rsidRPr="005B22E4" w:rsidRDefault="00881872" w:rsidP="00881872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6E4A885A" w14:textId="52A08C70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3C5DE9FE" w14:textId="38C7B6C8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79E69481" w14:textId="77777777" w:rsidR="00881872" w:rsidRPr="005B22E4" w:rsidRDefault="00881872" w:rsidP="00881872">
      <w:pPr>
        <w:pStyle w:val="SCNATGrundtext"/>
        <w:rPr>
          <w:noProof/>
        </w:rPr>
      </w:pPr>
    </w:p>
    <w:p w14:paraId="1DDC13E6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1EF41BC6" w14:textId="20340484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5DA3DC5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708062F0" w14:textId="7580EEEA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860901F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4F20551C" w14:textId="1DD1C488" w:rsidR="009451D5" w:rsidRPr="005B22E4" w:rsidRDefault="00881872" w:rsidP="009451D5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66DE78B" w14:textId="53CFE068" w:rsidR="009451D5" w:rsidRPr="005B22E4" w:rsidRDefault="002E2B4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1" w:name="_Toc232423752"/>
      <w:r w:rsidRPr="005B22E4">
        <w:rPr>
          <w:rFonts w:ascii="Avenir Next" w:hAnsi="Avenir Next"/>
        </w:rPr>
        <w:t>8.</w:t>
      </w:r>
      <w:r w:rsidR="00BB0069" w:rsidRPr="005B22E4">
        <w:rPr>
          <w:rFonts w:ascii="Avenir Next" w:hAnsi="Avenir Next"/>
        </w:rPr>
        <w:t>1.</w:t>
      </w:r>
      <w:r w:rsidRPr="005B22E4">
        <w:rPr>
          <w:rFonts w:ascii="Avenir Next" w:hAnsi="Avenir Next"/>
        </w:rPr>
        <w:t>2</w:t>
      </w:r>
      <w:r w:rsidR="009451D5" w:rsidRPr="005B22E4">
        <w:rPr>
          <w:rFonts w:ascii="Avenir Next" w:hAnsi="Avenir Next"/>
        </w:rPr>
        <w:t xml:space="preserve"> Primarstufe und Sekundarstufe I</w:t>
      </w:r>
      <w:bookmarkEnd w:id="31"/>
    </w:p>
    <w:p w14:paraId="6564CD45" w14:textId="1C3E19BC" w:rsidR="00E214AB" w:rsidRPr="005B22E4" w:rsidRDefault="00E214AB" w:rsidP="00E214AB">
      <w:pPr>
        <w:pStyle w:val="SCNATGrundtext"/>
      </w:pPr>
      <w:r w:rsidRPr="005B22E4">
        <w:t>Stimmen Sie der Stossrichtung in diesem Handlungsfeld (Kapitel 8 Abschnitt 1.2) zu?</w:t>
      </w:r>
    </w:p>
    <w:p w14:paraId="21B27CAC" w14:textId="23C9D809" w:rsidR="00881872" w:rsidRPr="005B22E4" w:rsidRDefault="00881872" w:rsidP="00881872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576598FE" w14:textId="77777777" w:rsidR="00881872" w:rsidRPr="005B22E4" w:rsidRDefault="00881872" w:rsidP="00881872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6FAB1F30" w14:textId="62E813E4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2D86941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134A9CFC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30753621" w14:textId="4F9EAFC7" w:rsidR="00881872" w:rsidRPr="005B22E4" w:rsidRDefault="00881872" w:rsidP="00881872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1BAA6DE0" w14:textId="09581EE0" w:rsidR="00881872" w:rsidRPr="005B22E4" w:rsidRDefault="00881872" w:rsidP="00881872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7445F4B3" w14:textId="1E55CB49" w:rsidR="00881872" w:rsidRPr="005B22E4" w:rsidRDefault="00881872" w:rsidP="00881872">
      <w:r w:rsidRPr="005B22E4">
        <w:rPr>
          <w:rFonts w:cs="Segoe UI Symbol"/>
        </w:rPr>
        <w:lastRenderedPageBreak/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3AC97E6C" w14:textId="13F14E65" w:rsidR="00881872" w:rsidRPr="005B22E4" w:rsidRDefault="00881872" w:rsidP="00881872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5F03D7C3" w14:textId="77777777" w:rsidR="00881872" w:rsidRPr="005B22E4" w:rsidRDefault="00881872" w:rsidP="00881872">
      <w:pPr>
        <w:pStyle w:val="SCNATGrundtext"/>
        <w:rPr>
          <w:noProof/>
        </w:rPr>
      </w:pPr>
    </w:p>
    <w:p w14:paraId="31794E93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15C8251D" w14:textId="02A63D6E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A44767E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6F829903" w14:textId="1A3B29A5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034EEBF" w14:textId="77777777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09B7C306" w14:textId="622B8996" w:rsidR="00881872" w:rsidRPr="005B22E4" w:rsidRDefault="00881872" w:rsidP="00881872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2678770" w14:textId="0948F3EF" w:rsidR="009451D5" w:rsidRPr="005B22E4" w:rsidRDefault="002E2B4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2" w:name="_Toc232423753"/>
      <w:r w:rsidRPr="005B22E4">
        <w:rPr>
          <w:rFonts w:ascii="Avenir Next" w:hAnsi="Avenir Next"/>
        </w:rPr>
        <w:t>8.</w:t>
      </w:r>
      <w:r w:rsidR="00BB0069" w:rsidRPr="005B22E4">
        <w:rPr>
          <w:rFonts w:ascii="Avenir Next" w:hAnsi="Avenir Next"/>
        </w:rPr>
        <w:t>1.</w:t>
      </w:r>
      <w:r w:rsidRPr="005B22E4">
        <w:rPr>
          <w:rFonts w:ascii="Avenir Next" w:hAnsi="Avenir Next"/>
        </w:rPr>
        <w:t>3</w:t>
      </w:r>
      <w:r w:rsidR="009451D5" w:rsidRPr="005B22E4">
        <w:rPr>
          <w:rFonts w:ascii="Avenir Next" w:hAnsi="Avenir Next"/>
        </w:rPr>
        <w:t xml:space="preserve"> Sekundarstufe II: </w:t>
      </w:r>
      <w:r w:rsidR="00BB0069" w:rsidRPr="005B22E4">
        <w:rPr>
          <w:rFonts w:ascii="Avenir Next" w:hAnsi="Avenir Next"/>
        </w:rPr>
        <w:t>Berufsbildender Weg</w:t>
      </w:r>
      <w:bookmarkEnd w:id="32"/>
    </w:p>
    <w:p w14:paraId="0FC54AF0" w14:textId="6AFB2564" w:rsidR="00E214AB" w:rsidRPr="005B22E4" w:rsidRDefault="00E214AB" w:rsidP="00E214AB">
      <w:pPr>
        <w:pStyle w:val="SCNATGrundtext"/>
      </w:pPr>
      <w:r w:rsidRPr="005B22E4">
        <w:t>Stimmen Sie der Stossrichtung in diesem Handlungsfeld (Kapitel 8 Abschnitt 1.3) zu?</w:t>
      </w:r>
    </w:p>
    <w:p w14:paraId="4B360553" w14:textId="198FA1CF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72772867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6055DCCB" w14:textId="25C037C9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9044ECE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155026BB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3EEA8B02" w14:textId="34D51EAC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46E3929C" w14:textId="66A7037B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237C3E12" w14:textId="3F581467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7065F262" w14:textId="53BD8A11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12107C23" w14:textId="77777777" w:rsidR="00AB1D1B" w:rsidRPr="005B22E4" w:rsidRDefault="00AB1D1B" w:rsidP="00AB1D1B">
      <w:pPr>
        <w:pStyle w:val="SCNATGrundtext"/>
        <w:rPr>
          <w:noProof/>
        </w:rPr>
      </w:pPr>
    </w:p>
    <w:p w14:paraId="1D76F8CC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783378C8" w14:textId="34AF9D2F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69AD8637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4102EC08" w14:textId="0AE802C5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825D902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4F02DCFF" w14:textId="17AF4574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9417CEE" w14:textId="3334AD33" w:rsidR="00451906" w:rsidRPr="005B22E4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3" w:name="_Toc232423754"/>
      <w:r w:rsidRPr="005B22E4">
        <w:rPr>
          <w:rFonts w:ascii="Avenir Next" w:hAnsi="Avenir Next"/>
        </w:rPr>
        <w:t>8.</w:t>
      </w:r>
      <w:r w:rsidR="00BB0069" w:rsidRPr="005B22E4">
        <w:rPr>
          <w:rFonts w:ascii="Avenir Next" w:hAnsi="Avenir Next"/>
        </w:rPr>
        <w:t>1.4</w:t>
      </w:r>
      <w:r w:rsidRPr="005B22E4">
        <w:rPr>
          <w:rFonts w:ascii="Avenir Next" w:hAnsi="Avenir Next"/>
        </w:rPr>
        <w:t xml:space="preserve"> Sekundarstufe II: </w:t>
      </w:r>
      <w:r w:rsidR="00BB0069" w:rsidRPr="005B22E4">
        <w:rPr>
          <w:rFonts w:ascii="Avenir Next" w:hAnsi="Avenir Next"/>
        </w:rPr>
        <w:t>Allgemeinbildender Weg</w:t>
      </w:r>
      <w:bookmarkEnd w:id="33"/>
      <w:r w:rsidR="00BB0069" w:rsidRPr="005B22E4">
        <w:rPr>
          <w:rFonts w:ascii="Avenir Next" w:hAnsi="Avenir Next"/>
        </w:rPr>
        <w:t xml:space="preserve"> </w:t>
      </w:r>
    </w:p>
    <w:p w14:paraId="0DCD9E84" w14:textId="2852689C" w:rsidR="00E214AB" w:rsidRPr="005B22E4" w:rsidRDefault="00E214AB" w:rsidP="00E214AB">
      <w:pPr>
        <w:pStyle w:val="SCNATGrundtext"/>
      </w:pPr>
      <w:r w:rsidRPr="005B22E4">
        <w:t>Stimmen Sie der Stossrichtung in diesem Handlungsfeld (Kapitel 8 Abschnitt 1.4) zu?</w:t>
      </w:r>
    </w:p>
    <w:p w14:paraId="46904006" w14:textId="5C1E22E7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26F4FD2C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1FA15668" w14:textId="65FAC15B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B7C89F5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43C53BFE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009B5DC3" w14:textId="785ECAF0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6368B730" w14:textId="7326EE32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434892DE" w14:textId="32209302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52371934" w14:textId="74FE83FF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26CEAF77" w14:textId="77777777" w:rsidR="00AB1D1B" w:rsidRPr="005B22E4" w:rsidRDefault="00AB1D1B" w:rsidP="00AB1D1B">
      <w:pPr>
        <w:pStyle w:val="SCNATGrundtext"/>
        <w:rPr>
          <w:noProof/>
        </w:rPr>
      </w:pPr>
    </w:p>
    <w:p w14:paraId="622E3E52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lastRenderedPageBreak/>
        <w:t>Bisherige Formulierung(en) / betroffene Textstelle(n)</w:t>
      </w:r>
    </w:p>
    <w:p w14:paraId="2319C4AE" w14:textId="53ED8098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E9B087A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0CA0EBD1" w14:textId="7FB1B92B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4836CF2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7842F119" w14:textId="50C059D1" w:rsidR="00451906" w:rsidRPr="005B22E4" w:rsidRDefault="00AB1D1B" w:rsidP="009451D5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4581042" w14:textId="403E5F43" w:rsidR="009451D5" w:rsidRPr="005B22E4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4" w:name="_Toc232423755"/>
      <w:r w:rsidRPr="005B22E4">
        <w:rPr>
          <w:rFonts w:ascii="Avenir Next" w:hAnsi="Avenir Next"/>
        </w:rPr>
        <w:t>8.</w:t>
      </w:r>
      <w:r w:rsidR="00BB0069" w:rsidRPr="005B22E4">
        <w:rPr>
          <w:rFonts w:ascii="Avenir Next" w:hAnsi="Avenir Next"/>
        </w:rPr>
        <w:t>1.5</w:t>
      </w:r>
      <w:r w:rsidR="009451D5" w:rsidRPr="005B22E4">
        <w:rPr>
          <w:rFonts w:ascii="Avenir Next" w:hAnsi="Avenir Next"/>
        </w:rPr>
        <w:t xml:space="preserve"> Tertiärbereich: Hochschulen, höhere Berufsbildung</w:t>
      </w:r>
      <w:bookmarkEnd w:id="34"/>
      <w:r w:rsidR="009451D5" w:rsidRPr="005B22E4">
        <w:rPr>
          <w:rFonts w:ascii="Avenir Next" w:hAnsi="Avenir Next"/>
        </w:rPr>
        <w:t xml:space="preserve"> </w:t>
      </w:r>
    </w:p>
    <w:p w14:paraId="6F7A796D" w14:textId="5AE697C0" w:rsidR="00E214AB" w:rsidRPr="005B22E4" w:rsidRDefault="00E214AB" w:rsidP="00E214AB">
      <w:pPr>
        <w:pStyle w:val="SCNATGrundtext"/>
      </w:pPr>
      <w:r w:rsidRPr="005B22E4">
        <w:t xml:space="preserve">Stimmen Sie der Stossrichtung in diesem Handlungsfeld </w:t>
      </w:r>
      <w:r w:rsidR="008F1B6E" w:rsidRPr="005B22E4">
        <w:t>8.</w:t>
      </w:r>
      <w:r w:rsidR="00830F9E" w:rsidRPr="005B22E4">
        <w:t>j</w:t>
      </w:r>
      <w:r w:rsidRPr="005B22E4">
        <w:t xml:space="preserve"> 1.5) zu?</w:t>
      </w:r>
    </w:p>
    <w:p w14:paraId="7C83E044" w14:textId="132A0761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6A3F885D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225F34C6" w14:textId="57FF54A0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978535E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582302E8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52335C3E" w14:textId="4D5B8F6A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176687D3" w14:textId="426C7286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53756033" w14:textId="20D43FCE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58F8675B" w14:textId="70EE741D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4CA1FE4D" w14:textId="77777777" w:rsidR="00AB1D1B" w:rsidRPr="005B22E4" w:rsidRDefault="00AB1D1B" w:rsidP="00AB1D1B">
      <w:pPr>
        <w:pStyle w:val="SCNATGrundtext"/>
        <w:rPr>
          <w:noProof/>
        </w:rPr>
      </w:pPr>
    </w:p>
    <w:p w14:paraId="7DA5AD8E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58001BC4" w14:textId="306BD660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7361FB9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126BB6CE" w14:textId="48C0E59F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950B1F6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37C7FBE4" w14:textId="4BA11784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C701D1D" w14:textId="50B198C5" w:rsidR="00BB0069" w:rsidRPr="005B22E4" w:rsidRDefault="00BB0069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5" w:name="_Toc232423756"/>
      <w:r w:rsidRPr="005B22E4">
        <w:rPr>
          <w:rFonts w:ascii="Avenir Next" w:hAnsi="Avenir Next"/>
        </w:rPr>
        <w:t>8.1.6 Lebenslanges Lernen und Weiterbildung</w:t>
      </w:r>
      <w:bookmarkEnd w:id="35"/>
      <w:r w:rsidRPr="005B22E4">
        <w:rPr>
          <w:rFonts w:ascii="Avenir Next" w:hAnsi="Avenir Next"/>
        </w:rPr>
        <w:t xml:space="preserve"> </w:t>
      </w:r>
    </w:p>
    <w:p w14:paraId="0CDBEDA6" w14:textId="401FD5E5" w:rsidR="00E214AB" w:rsidRPr="005B22E4" w:rsidRDefault="00E214AB" w:rsidP="00E214AB">
      <w:pPr>
        <w:pStyle w:val="SCNATGrundtext"/>
      </w:pPr>
      <w:r w:rsidRPr="005B22E4">
        <w:t xml:space="preserve">Stimmen Sie der Stossrichtung in diesem Handlungsfeld </w:t>
      </w:r>
      <w:r w:rsidR="008F1B6E" w:rsidRPr="005B22E4">
        <w:t>8.</w:t>
      </w:r>
      <w:r w:rsidRPr="005B22E4">
        <w:t>1.6 zu?</w:t>
      </w:r>
    </w:p>
    <w:p w14:paraId="3BF01CC4" w14:textId="435273A3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058C529E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734A1F7B" w14:textId="45A411F4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DA6B8B3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0008B75F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696F733A" w14:textId="0995CBF1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73A46F5B" w14:textId="4B87E285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0650E422" w14:textId="105E53E8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684C9962" w14:textId="71AA672C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5DA524CF" w14:textId="77777777" w:rsidR="00AB1D1B" w:rsidRPr="005B22E4" w:rsidRDefault="00AB1D1B" w:rsidP="00AB1D1B">
      <w:pPr>
        <w:pStyle w:val="SCNATGrundtext"/>
        <w:rPr>
          <w:noProof/>
        </w:rPr>
      </w:pPr>
    </w:p>
    <w:p w14:paraId="2381FBBB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4CA3094D" w14:textId="026AD11E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5A8BD0B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55692251" w14:textId="2EB7FA23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D5656AA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34479E69" w14:textId="26C60CB8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2C84135" w14:textId="33FC039C" w:rsidR="00BB0069" w:rsidRPr="005B22E4" w:rsidRDefault="00BB0069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6" w:name="_Toc232423757"/>
      <w:r w:rsidRPr="005B22E4">
        <w:rPr>
          <w:rFonts w:ascii="Avenir Next" w:hAnsi="Avenir Next"/>
        </w:rPr>
        <w:t>8.1.7 Aus- und Weiterbildung von Lehrpersonen</w:t>
      </w:r>
      <w:bookmarkEnd w:id="36"/>
      <w:r w:rsidRPr="005B22E4">
        <w:rPr>
          <w:rFonts w:ascii="Avenir Next" w:hAnsi="Avenir Next"/>
        </w:rPr>
        <w:t xml:space="preserve"> </w:t>
      </w:r>
    </w:p>
    <w:p w14:paraId="4CFD543B" w14:textId="35A72DB4" w:rsidR="00E214AB" w:rsidRPr="005B22E4" w:rsidRDefault="00E214AB" w:rsidP="00E214AB">
      <w:pPr>
        <w:pStyle w:val="SCNATGrundtext"/>
      </w:pPr>
      <w:r w:rsidRPr="005B22E4">
        <w:t xml:space="preserve">Stimmen Sie der Stossrichtung in diesem Handlungsfeld </w:t>
      </w:r>
      <w:r w:rsidR="008F1B6E" w:rsidRPr="005B22E4">
        <w:t>8.</w:t>
      </w:r>
      <w:r w:rsidRPr="005B22E4">
        <w:t>1.7</w:t>
      </w:r>
      <w:r w:rsidR="008F1B6E" w:rsidRPr="005B22E4">
        <w:t xml:space="preserve"> </w:t>
      </w:r>
      <w:r w:rsidRPr="005B22E4">
        <w:t>zu?</w:t>
      </w:r>
    </w:p>
    <w:p w14:paraId="10570201" w14:textId="3CD21A0E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74F48AFF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64854009" w14:textId="124B7501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66F68C95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1B7C1EE0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03B93CB0" w14:textId="68F26974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7459E016" w14:textId="288C9A8E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36F69604" w14:textId="0C756857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2CE5F231" w14:textId="54B319B0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0C891A5F" w14:textId="77777777" w:rsidR="00AB1D1B" w:rsidRPr="005B22E4" w:rsidRDefault="00AB1D1B" w:rsidP="00AB1D1B">
      <w:pPr>
        <w:pStyle w:val="SCNATGrundtext"/>
        <w:rPr>
          <w:noProof/>
        </w:rPr>
      </w:pPr>
    </w:p>
    <w:p w14:paraId="02C55674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67924C7F" w14:textId="1E62EC4F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28D925B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3C34A552" w14:textId="1149A80A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AB702CB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69F314F0" w14:textId="551604F3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6BAB4BF" w14:textId="110604D2" w:rsidR="009451D5" w:rsidRPr="005B22E4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7" w:name="_Toc232423758"/>
      <w:r w:rsidRPr="005B22E4">
        <w:rPr>
          <w:rFonts w:ascii="Avenir Next" w:hAnsi="Avenir Next"/>
        </w:rPr>
        <w:t>8.</w:t>
      </w:r>
      <w:r w:rsidR="00BB0069" w:rsidRPr="005B22E4">
        <w:rPr>
          <w:rFonts w:ascii="Avenir Next" w:hAnsi="Avenir Next"/>
        </w:rPr>
        <w:t>1.8</w:t>
      </w:r>
      <w:r w:rsidR="009451D5" w:rsidRPr="005B22E4">
        <w:rPr>
          <w:rFonts w:ascii="Avenir Next" w:hAnsi="Avenir Next"/>
        </w:rPr>
        <w:t xml:space="preserve"> </w:t>
      </w:r>
      <w:r w:rsidR="00BB0069" w:rsidRPr="005B22E4">
        <w:rPr>
          <w:rFonts w:ascii="Avenir Next" w:hAnsi="Avenir Next"/>
        </w:rPr>
        <w:t xml:space="preserve">Begleitpersonen und </w:t>
      </w:r>
      <w:proofErr w:type="gramStart"/>
      <w:r w:rsidR="00BB0069" w:rsidRPr="005B22E4">
        <w:rPr>
          <w:rFonts w:ascii="Avenir Next" w:hAnsi="Avenir Next"/>
        </w:rPr>
        <w:t>Multiplikator:innen</w:t>
      </w:r>
      <w:bookmarkEnd w:id="37"/>
      <w:proofErr w:type="gramEnd"/>
    </w:p>
    <w:p w14:paraId="07846FA5" w14:textId="618B3A4D" w:rsidR="00E214AB" w:rsidRPr="005B22E4" w:rsidRDefault="00E214AB" w:rsidP="00E214AB">
      <w:pPr>
        <w:pStyle w:val="SCNATGrundtext"/>
      </w:pPr>
      <w:r w:rsidRPr="005B22E4">
        <w:t xml:space="preserve">Stimmen Sie der Stossrichtung in diesem Handlungsfeld </w:t>
      </w:r>
      <w:r w:rsidR="008F1B6E" w:rsidRPr="005B22E4">
        <w:t>8.</w:t>
      </w:r>
      <w:r w:rsidRPr="005B22E4">
        <w:t>1.8 zu?</w:t>
      </w:r>
    </w:p>
    <w:p w14:paraId="0888A7FB" w14:textId="2B16A3ED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7DA0EEB1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21F20A71" w14:textId="577466C2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D875A8E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2CA9DAB2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0B37A1BA" w14:textId="4D6EFDBE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704425D9" w14:textId="1EB437A5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016CE867" w14:textId="38E64C8F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4A1C608E" w14:textId="72843729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3DB0F6B6" w14:textId="77777777" w:rsidR="00AB1D1B" w:rsidRPr="005B22E4" w:rsidRDefault="00AB1D1B" w:rsidP="00AB1D1B">
      <w:pPr>
        <w:pStyle w:val="SCNATGrundtext"/>
        <w:rPr>
          <w:noProof/>
        </w:rPr>
      </w:pPr>
    </w:p>
    <w:p w14:paraId="48F5823A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0D91CA4F" w14:textId="5E6019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D0AE702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164CF4F2" w14:textId="3B13FECA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15DAAC1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216C627E" w14:textId="094139FC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65BE63FB" w14:textId="23310DFA" w:rsidR="009451D5" w:rsidRPr="005B22E4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8" w:name="_Toc232423759"/>
      <w:r w:rsidRPr="005B22E4">
        <w:rPr>
          <w:rFonts w:ascii="Avenir Next" w:hAnsi="Avenir Next"/>
        </w:rPr>
        <w:lastRenderedPageBreak/>
        <w:t>8.</w:t>
      </w:r>
      <w:r w:rsidR="00BB0069" w:rsidRPr="005B22E4">
        <w:rPr>
          <w:rFonts w:ascii="Avenir Next" w:hAnsi="Avenir Next"/>
        </w:rPr>
        <w:t>1.</w:t>
      </w:r>
      <w:r w:rsidRPr="005B22E4">
        <w:rPr>
          <w:rFonts w:ascii="Avenir Next" w:hAnsi="Avenir Next"/>
        </w:rPr>
        <w:t>9</w:t>
      </w:r>
      <w:r w:rsidR="009451D5" w:rsidRPr="005B22E4">
        <w:rPr>
          <w:rFonts w:ascii="Avenir Next" w:hAnsi="Avenir Next"/>
        </w:rPr>
        <w:t xml:space="preserve"> </w:t>
      </w:r>
      <w:r w:rsidR="00BB0069" w:rsidRPr="005B22E4">
        <w:rPr>
          <w:rFonts w:ascii="Avenir Next" w:hAnsi="Avenir Next"/>
        </w:rPr>
        <w:t>Verschiedene Lernorte und deren Zusammenarbeit</w:t>
      </w:r>
      <w:bookmarkEnd w:id="38"/>
    </w:p>
    <w:p w14:paraId="26F0386D" w14:textId="78EA4A4B" w:rsidR="00E214AB" w:rsidRPr="005B22E4" w:rsidRDefault="00E214AB" w:rsidP="00E214AB">
      <w:pPr>
        <w:pStyle w:val="SCNATGrundtext"/>
      </w:pPr>
      <w:r w:rsidRPr="005B22E4">
        <w:t xml:space="preserve">Stimmen Sie der Stossrichtung in diesem Handlungsfeld </w:t>
      </w:r>
      <w:r w:rsidR="008F1B6E" w:rsidRPr="005B22E4">
        <w:t>8.</w:t>
      </w:r>
      <w:r w:rsidRPr="005B22E4">
        <w:t>1.9 zu?</w:t>
      </w:r>
    </w:p>
    <w:p w14:paraId="1F9E76BB" w14:textId="56BC7E89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1D3DB83B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63D1702B" w14:textId="6B9FBC20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4C91F6C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62C77176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1858A60B" w14:textId="32E2987D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1BE6B63C" w14:textId="48342B6F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7CE9E526" w14:textId="219AACC4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3408DC57" w14:textId="201B144A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52F9C0E8" w14:textId="77777777" w:rsidR="00AB1D1B" w:rsidRPr="005B22E4" w:rsidRDefault="00AB1D1B" w:rsidP="00AB1D1B">
      <w:pPr>
        <w:pStyle w:val="SCNATGrundtext"/>
        <w:rPr>
          <w:noProof/>
        </w:rPr>
      </w:pPr>
    </w:p>
    <w:p w14:paraId="526A732D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58D15898" w14:textId="5DF4CE70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240917D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321A532F" w14:textId="0EA14031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6F605C5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17482C4A" w14:textId="352D0556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FFF809C" w14:textId="2592D3F3" w:rsidR="009451D5" w:rsidRPr="005B22E4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9" w:name="_Toc232423760"/>
      <w:r w:rsidRPr="005B22E4">
        <w:rPr>
          <w:rFonts w:ascii="Avenir Next" w:hAnsi="Avenir Next"/>
        </w:rPr>
        <w:t>8.</w:t>
      </w:r>
      <w:r w:rsidR="00C625E8" w:rsidRPr="005B22E4">
        <w:rPr>
          <w:rFonts w:ascii="Avenir Next" w:hAnsi="Avenir Next"/>
        </w:rPr>
        <w:t>1.</w:t>
      </w:r>
      <w:r w:rsidRPr="005B22E4">
        <w:rPr>
          <w:rFonts w:ascii="Avenir Next" w:hAnsi="Avenir Next"/>
        </w:rPr>
        <w:t>10</w:t>
      </w:r>
      <w:r w:rsidR="009451D5" w:rsidRPr="005B22E4">
        <w:rPr>
          <w:rFonts w:ascii="Avenir Next" w:hAnsi="Avenir Next"/>
        </w:rPr>
        <w:t xml:space="preserve"> </w:t>
      </w:r>
      <w:r w:rsidR="00BB0069" w:rsidRPr="005B22E4">
        <w:rPr>
          <w:rFonts w:ascii="Avenir Next" w:hAnsi="Avenir Next"/>
        </w:rPr>
        <w:t>Forschung und Innovation im Bereich MINT-Bildung</w:t>
      </w:r>
      <w:bookmarkEnd w:id="39"/>
    </w:p>
    <w:p w14:paraId="6D88A5CD" w14:textId="73C614FF" w:rsidR="00E214AB" w:rsidRPr="005B22E4" w:rsidRDefault="00E214AB" w:rsidP="00E214AB">
      <w:pPr>
        <w:pStyle w:val="SCNATGrundtext"/>
      </w:pPr>
      <w:r w:rsidRPr="005B22E4">
        <w:t xml:space="preserve">Stimmen Sie der Stossrichtung in diesem Handlungsfeld </w:t>
      </w:r>
      <w:r w:rsidR="008F1B6E" w:rsidRPr="005B22E4">
        <w:t>8.</w:t>
      </w:r>
      <w:r w:rsidRPr="005B22E4">
        <w:t>1.10</w:t>
      </w:r>
      <w:r w:rsidR="008F1B6E" w:rsidRPr="005B22E4">
        <w:t xml:space="preserve"> </w:t>
      </w:r>
      <w:r w:rsidRPr="005B22E4">
        <w:t>zu?</w:t>
      </w:r>
    </w:p>
    <w:p w14:paraId="2F2CC3C4" w14:textId="1CAFEF58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635F051A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4F539A8D" w14:textId="7A2BD3B5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55CE079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671C6636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478A00CE" w14:textId="05852853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144DBADA" w14:textId="28AD06C2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0505F2C6" w14:textId="59390BE2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503F4489" w14:textId="4A056FAE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263514DC" w14:textId="77777777" w:rsidR="00AB1D1B" w:rsidRPr="005B22E4" w:rsidRDefault="00AB1D1B" w:rsidP="00AB1D1B">
      <w:pPr>
        <w:pStyle w:val="SCNATGrundtext"/>
        <w:rPr>
          <w:noProof/>
        </w:rPr>
      </w:pPr>
    </w:p>
    <w:p w14:paraId="5D6E14A3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631A8D73" w14:textId="14262B1B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CB1659F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0C944D5F" w14:textId="048B022C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068E95D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43CD62EF" w14:textId="003736A5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ACE1360" w14:textId="34F00DB1" w:rsidR="009451D5" w:rsidRPr="005B22E4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40" w:name="_Toc232423761"/>
      <w:r w:rsidRPr="005B22E4">
        <w:rPr>
          <w:rFonts w:ascii="Avenir Next" w:hAnsi="Avenir Next"/>
        </w:rPr>
        <w:t>8.</w:t>
      </w:r>
      <w:r w:rsidR="00BB0069" w:rsidRPr="005B22E4">
        <w:rPr>
          <w:rFonts w:ascii="Avenir Next" w:hAnsi="Avenir Next"/>
        </w:rPr>
        <w:t>2.1</w:t>
      </w:r>
      <w:r w:rsidR="009451D5" w:rsidRPr="005B22E4">
        <w:rPr>
          <w:rFonts w:ascii="Avenir Next" w:hAnsi="Avenir Next"/>
        </w:rPr>
        <w:t xml:space="preserve"> </w:t>
      </w:r>
      <w:r w:rsidR="00F855C9" w:rsidRPr="005B22E4">
        <w:rPr>
          <w:rFonts w:ascii="Avenir Next" w:hAnsi="Avenir Next"/>
        </w:rPr>
        <w:t>Diversität und Inklusion im Unterricht</w:t>
      </w:r>
      <w:bookmarkEnd w:id="40"/>
    </w:p>
    <w:p w14:paraId="0A346FD0" w14:textId="282A69A4" w:rsidR="00E214AB" w:rsidRPr="005B22E4" w:rsidRDefault="00E214AB" w:rsidP="00E214AB">
      <w:pPr>
        <w:pStyle w:val="SCNATGrundtext"/>
      </w:pPr>
      <w:r w:rsidRPr="005B22E4">
        <w:t xml:space="preserve">Stimmen Sie der Stossrichtung in diesem Querschnittsthema </w:t>
      </w:r>
      <w:r w:rsidR="008F1B6E" w:rsidRPr="005B22E4">
        <w:t>8</w:t>
      </w:r>
      <w:r w:rsidRPr="005B22E4">
        <w:t xml:space="preserve"> 2.1 zu?</w:t>
      </w:r>
    </w:p>
    <w:p w14:paraId="0BFF6DF5" w14:textId="31C60254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612A0234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lastRenderedPageBreak/>
        <w:t>Kurze Begründung / Kommentar</w:t>
      </w:r>
    </w:p>
    <w:p w14:paraId="23A3798E" w14:textId="3C0FB115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17B0F4E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7907118D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1F3955D8" w14:textId="77B6A718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759F1077" w14:textId="586CFB9E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72478CA1" w14:textId="0C1CAA23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3DEAEFCE" w14:textId="1C23F200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78FE7A4A" w14:textId="77777777" w:rsidR="00AB1D1B" w:rsidRPr="005B22E4" w:rsidRDefault="00AB1D1B" w:rsidP="00AB1D1B">
      <w:pPr>
        <w:pStyle w:val="SCNATGrundtext"/>
        <w:rPr>
          <w:noProof/>
        </w:rPr>
      </w:pPr>
    </w:p>
    <w:p w14:paraId="55A65B86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6A11FA12" w14:textId="74E3B105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EB36EF0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54B3C454" w14:textId="671C604A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F7FADE0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303E184F" w14:textId="09E12C8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B4B4A83" w14:textId="22920793" w:rsidR="009451D5" w:rsidRPr="005B22E4" w:rsidRDefault="00D16287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41" w:name="_Toc232423762"/>
      <w:r w:rsidRPr="005B22E4">
        <w:rPr>
          <w:rFonts w:ascii="Avenir Next" w:hAnsi="Avenir Next"/>
        </w:rPr>
        <w:t>8.2</w:t>
      </w:r>
      <w:r w:rsidR="00F855C9" w:rsidRPr="005B22E4">
        <w:rPr>
          <w:rFonts w:ascii="Avenir Next" w:hAnsi="Avenir Next"/>
        </w:rPr>
        <w:t>.2</w:t>
      </w:r>
      <w:r w:rsidR="009451D5" w:rsidRPr="005B22E4">
        <w:rPr>
          <w:rFonts w:ascii="Avenir Next" w:hAnsi="Avenir Next"/>
        </w:rPr>
        <w:t xml:space="preserve"> </w:t>
      </w:r>
      <w:r w:rsidR="00F855C9" w:rsidRPr="005B22E4">
        <w:rPr>
          <w:rFonts w:ascii="Avenir Next" w:hAnsi="Avenir Next"/>
        </w:rPr>
        <w:t>Umgang mit neuen Technologien</w:t>
      </w:r>
      <w:bookmarkEnd w:id="41"/>
    </w:p>
    <w:p w14:paraId="76E1B716" w14:textId="48D7AAAE" w:rsidR="00E214AB" w:rsidRPr="005B22E4" w:rsidRDefault="00E214AB" w:rsidP="00E214AB">
      <w:pPr>
        <w:pStyle w:val="SCNATGrundtext"/>
      </w:pPr>
      <w:r w:rsidRPr="005B22E4">
        <w:t xml:space="preserve">Stimmen Sie der Stossrichtung in diesem Querschnittsthema </w:t>
      </w:r>
      <w:r w:rsidR="008F1B6E" w:rsidRPr="005B22E4">
        <w:t>8.</w:t>
      </w:r>
      <w:r w:rsidRPr="005B22E4">
        <w:t>2.2 zu?</w:t>
      </w:r>
    </w:p>
    <w:p w14:paraId="79DAEDB3" w14:textId="057E1177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5EDDDC6B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005DE066" w14:textId="2D119DB9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2C764F45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51CBD5F8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13DC7366" w14:textId="0E149CA5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0B43BD8A" w14:textId="31F8701E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40CB146D" w14:textId="399C73F7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49DB6367" w14:textId="68EB9353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00813D0A" w14:textId="77777777" w:rsidR="00AB1D1B" w:rsidRPr="005B22E4" w:rsidRDefault="00AB1D1B" w:rsidP="00AB1D1B">
      <w:pPr>
        <w:pStyle w:val="SCNATGrundtext"/>
        <w:rPr>
          <w:noProof/>
        </w:rPr>
      </w:pPr>
    </w:p>
    <w:p w14:paraId="790F5B35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5D2AF165" w14:textId="29545E0D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37B9FB5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48AAD1CC" w14:textId="7CF33812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C3F604A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065DE747" w14:textId="394159A1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59C79010" w14:textId="37A03AAE" w:rsidR="009451D5" w:rsidRPr="005B22E4" w:rsidRDefault="00D16287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42" w:name="_Toc232423763"/>
      <w:r w:rsidRPr="005B22E4">
        <w:rPr>
          <w:rFonts w:ascii="Avenir Next" w:hAnsi="Avenir Next"/>
        </w:rPr>
        <w:t>8</w:t>
      </w:r>
      <w:r w:rsidR="009451D5" w:rsidRPr="005B22E4">
        <w:rPr>
          <w:rFonts w:ascii="Avenir Next" w:hAnsi="Avenir Next"/>
        </w:rPr>
        <w:t>.</w:t>
      </w:r>
      <w:r w:rsidR="00F855C9" w:rsidRPr="005B22E4">
        <w:rPr>
          <w:rFonts w:ascii="Avenir Next" w:hAnsi="Avenir Next"/>
        </w:rPr>
        <w:t>2.</w:t>
      </w:r>
      <w:r w:rsidRPr="005B22E4">
        <w:rPr>
          <w:rFonts w:ascii="Avenir Next" w:hAnsi="Avenir Next"/>
        </w:rPr>
        <w:t>3</w:t>
      </w:r>
      <w:r w:rsidR="009451D5" w:rsidRPr="005B22E4">
        <w:rPr>
          <w:rFonts w:ascii="Avenir Next" w:hAnsi="Avenir Next"/>
        </w:rPr>
        <w:t xml:space="preserve"> </w:t>
      </w:r>
      <w:r w:rsidR="00F855C9" w:rsidRPr="005B22E4">
        <w:rPr>
          <w:rFonts w:ascii="Avenir Next" w:hAnsi="Avenir Next"/>
        </w:rPr>
        <w:t>Beitrag von MINT zur Allgemeinbildung</w:t>
      </w:r>
      <w:bookmarkEnd w:id="42"/>
    </w:p>
    <w:p w14:paraId="560AC7B1" w14:textId="49E2C96C" w:rsidR="00E214AB" w:rsidRPr="005B22E4" w:rsidRDefault="00E214AB" w:rsidP="00E214AB">
      <w:pPr>
        <w:pStyle w:val="SCNATGrundtext"/>
      </w:pPr>
      <w:r w:rsidRPr="005B22E4">
        <w:t xml:space="preserve">Stimmen Sie der Stossrichtung in diesem Querschnittsthema </w:t>
      </w:r>
      <w:r w:rsidR="008F1B6E" w:rsidRPr="005B22E4">
        <w:t>8</w:t>
      </w:r>
      <w:r w:rsidRPr="005B22E4">
        <w:t xml:space="preserve"> 2.3 zu?</w:t>
      </w:r>
    </w:p>
    <w:p w14:paraId="770A57D6" w14:textId="33BD6C80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62D89424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29B81C65" w14:textId="1037A93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7261713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2B4FF936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lastRenderedPageBreak/>
        <w:t>Art der Rückmeldung</w:t>
      </w:r>
    </w:p>
    <w:p w14:paraId="36186722" w14:textId="3F605D72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61394703" w14:textId="32B3B0EA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6D6618C0" w14:textId="5CECAFD1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00D075B7" w14:textId="5054CC32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5840999D" w14:textId="77777777" w:rsidR="00AB1D1B" w:rsidRPr="005B22E4" w:rsidRDefault="00AB1D1B" w:rsidP="00AB1D1B">
      <w:pPr>
        <w:pStyle w:val="SCNATGrundtext"/>
        <w:rPr>
          <w:noProof/>
        </w:rPr>
      </w:pPr>
    </w:p>
    <w:p w14:paraId="4151F55A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003E506C" w14:textId="5BBD69C4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19FE0BA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1D7D20D5" w14:textId="72EC7F9B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64614466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0289DFAA" w14:textId="6C0AF6C5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60843F5B" w14:textId="3C8BC098" w:rsidR="009451D5" w:rsidRPr="005B22E4" w:rsidRDefault="00D16287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43" w:name="_Toc232423764"/>
      <w:r w:rsidRPr="005B22E4">
        <w:rPr>
          <w:rFonts w:ascii="Avenir Next" w:hAnsi="Avenir Next"/>
        </w:rPr>
        <w:t>8.</w:t>
      </w:r>
      <w:r w:rsidR="00F855C9" w:rsidRPr="005B22E4">
        <w:rPr>
          <w:rFonts w:ascii="Avenir Next" w:hAnsi="Avenir Next"/>
        </w:rPr>
        <w:t>2.</w:t>
      </w:r>
      <w:r w:rsidRPr="005B22E4">
        <w:rPr>
          <w:rFonts w:ascii="Avenir Next" w:hAnsi="Avenir Next"/>
        </w:rPr>
        <w:t>4</w:t>
      </w:r>
      <w:r w:rsidR="009451D5" w:rsidRPr="005B22E4">
        <w:rPr>
          <w:rFonts w:ascii="Avenir Next" w:hAnsi="Avenir Next"/>
        </w:rPr>
        <w:t xml:space="preserve"> </w:t>
      </w:r>
      <w:r w:rsidR="00F855C9" w:rsidRPr="005B22E4">
        <w:rPr>
          <w:rFonts w:ascii="Avenir Next" w:hAnsi="Avenir Next"/>
        </w:rPr>
        <w:t>“MINT Kultur” und gesellschaftliche Einflussfaktoren</w:t>
      </w:r>
      <w:bookmarkEnd w:id="43"/>
    </w:p>
    <w:p w14:paraId="55B68C08" w14:textId="73C201B3" w:rsidR="00E214AB" w:rsidRPr="005B22E4" w:rsidRDefault="00E214AB" w:rsidP="00E214AB">
      <w:pPr>
        <w:pStyle w:val="SCNATGrundtext"/>
      </w:pPr>
      <w:r w:rsidRPr="005B22E4">
        <w:t xml:space="preserve">Stimmen Sie der Stossrichtung in diesem Querschnittsthema </w:t>
      </w:r>
      <w:r w:rsidR="008F1B6E" w:rsidRPr="005B22E4">
        <w:t>8</w:t>
      </w:r>
      <w:r w:rsidRPr="005B22E4">
        <w:t xml:space="preserve"> 2.4</w:t>
      </w:r>
      <w:r w:rsidR="008F1B6E" w:rsidRPr="005B22E4">
        <w:t xml:space="preserve"> </w:t>
      </w:r>
      <w:r w:rsidRPr="005B22E4">
        <w:t>zu?</w:t>
      </w:r>
    </w:p>
    <w:p w14:paraId="507EEB6D" w14:textId="5ACA7857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301A8F7D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05FF6E8D" w14:textId="3FA50D8A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340DD48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5A75E6A0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781D6F4C" w14:textId="18BBBF96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1C43BB63" w14:textId="39C8381C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6D787358" w14:textId="6D9E6F43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40EDE184" w14:textId="367D0474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00F16A09" w14:textId="77777777" w:rsidR="00AB1D1B" w:rsidRPr="005B22E4" w:rsidRDefault="00AB1D1B" w:rsidP="00AB1D1B">
      <w:pPr>
        <w:pStyle w:val="SCNATGrundtext"/>
        <w:rPr>
          <w:noProof/>
        </w:rPr>
      </w:pPr>
    </w:p>
    <w:p w14:paraId="487D9005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140AE4DD" w14:textId="2E213778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0FAB773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2D5C5CFE" w14:textId="4FC9220E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B68482D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7AA5CBC3" w14:textId="2ABAB8D0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3B8AA13" w14:textId="37FF222A" w:rsidR="009451D5" w:rsidRPr="005B22E4" w:rsidRDefault="00D16287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44" w:name="_Toc232423765"/>
      <w:r w:rsidRPr="005B22E4">
        <w:rPr>
          <w:rFonts w:ascii="Avenir Next" w:hAnsi="Avenir Next"/>
        </w:rPr>
        <w:t>8.</w:t>
      </w:r>
      <w:r w:rsidR="00F855C9" w:rsidRPr="005B22E4">
        <w:rPr>
          <w:rFonts w:ascii="Avenir Next" w:hAnsi="Avenir Next"/>
        </w:rPr>
        <w:t>2.</w:t>
      </w:r>
      <w:r w:rsidRPr="005B22E4">
        <w:rPr>
          <w:rFonts w:ascii="Avenir Next" w:hAnsi="Avenir Next"/>
        </w:rPr>
        <w:t>5</w:t>
      </w:r>
      <w:r w:rsidR="009451D5" w:rsidRPr="005B22E4">
        <w:rPr>
          <w:rFonts w:ascii="Avenir Next" w:hAnsi="Avenir Next"/>
        </w:rPr>
        <w:t xml:space="preserve"> </w:t>
      </w:r>
      <w:r w:rsidR="00F855C9" w:rsidRPr="005B22E4">
        <w:rPr>
          <w:rFonts w:ascii="Avenir Next" w:hAnsi="Avenir Next"/>
        </w:rPr>
        <w:t>Institutionelle Rahmenbedingungen</w:t>
      </w:r>
      <w:bookmarkEnd w:id="44"/>
    </w:p>
    <w:p w14:paraId="647643E7" w14:textId="19B1B807" w:rsidR="00E214AB" w:rsidRPr="005B22E4" w:rsidRDefault="00E214AB" w:rsidP="00E214AB">
      <w:pPr>
        <w:pStyle w:val="SCNATGrundtext"/>
      </w:pPr>
      <w:r w:rsidRPr="005B22E4">
        <w:t xml:space="preserve">Stimmen Sie der Stossrichtung in diesem Querschnittsthema </w:t>
      </w:r>
      <w:r w:rsidR="008F1B6E" w:rsidRPr="005B22E4">
        <w:t>8</w:t>
      </w:r>
      <w:r w:rsidRPr="005B22E4">
        <w:t xml:space="preserve"> 2.5 zu?</w:t>
      </w:r>
    </w:p>
    <w:p w14:paraId="5C5E0B8C" w14:textId="00D58FD4" w:rsidR="00AB1D1B" w:rsidRPr="005B22E4" w:rsidRDefault="00AB1D1B" w:rsidP="00AB1D1B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1EEDD8CC" w14:textId="77777777" w:rsidR="00AB1D1B" w:rsidRPr="005B22E4" w:rsidRDefault="00AB1D1B" w:rsidP="00AB1D1B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25A2C2E8" w14:textId="2D063B3C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01C0BFB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7F0483E1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6B445DED" w14:textId="14FBED9C" w:rsidR="00AB1D1B" w:rsidRPr="005B22E4" w:rsidRDefault="00AB1D1B" w:rsidP="00AB1D1B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38D42B6F" w14:textId="1C0A36A2" w:rsidR="00AB1D1B" w:rsidRPr="005B22E4" w:rsidRDefault="00AB1D1B" w:rsidP="00AB1D1B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3E930F2D" w14:textId="4C12356D" w:rsidR="00AB1D1B" w:rsidRPr="005B22E4" w:rsidRDefault="00AB1D1B" w:rsidP="00AB1D1B">
      <w:r w:rsidRPr="005B22E4">
        <w:rPr>
          <w:rFonts w:cs="Segoe UI Symbol"/>
        </w:rPr>
        <w:lastRenderedPageBreak/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2ABA00A0" w14:textId="7F3294F6" w:rsidR="00AB1D1B" w:rsidRPr="005B22E4" w:rsidRDefault="00AB1D1B" w:rsidP="00AB1D1B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3CB6B458" w14:textId="77777777" w:rsidR="00AB1D1B" w:rsidRPr="005B22E4" w:rsidRDefault="00AB1D1B" w:rsidP="00AB1D1B">
      <w:pPr>
        <w:pStyle w:val="SCNATGrundtext"/>
        <w:rPr>
          <w:noProof/>
        </w:rPr>
      </w:pPr>
    </w:p>
    <w:p w14:paraId="483172FA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2C14C6F3" w14:textId="2E0740EA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342121DC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761CB6A2" w14:textId="54207113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46974A28" w14:textId="77777777" w:rsidR="00AB1D1B" w:rsidRPr="005B22E4" w:rsidRDefault="00AB1D1B" w:rsidP="00AB1D1B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1069E932" w14:textId="16791351" w:rsidR="007137F0" w:rsidRPr="005B22E4" w:rsidRDefault="00AB1D1B" w:rsidP="005B22E4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6EA1CD62" w14:textId="7AB189C0" w:rsidR="007F6CE3" w:rsidRPr="005B22E4" w:rsidRDefault="007F6CE3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45" w:name="_Toc232423766"/>
      <w:r w:rsidRPr="005B22E4">
        <w:rPr>
          <w:rFonts w:ascii="Avenir Next" w:hAnsi="Avenir Next"/>
          <w:noProof/>
        </w:rPr>
        <w:t>Kapitel 9. Weiteres Vorgehen</w:t>
      </w:r>
      <w:bookmarkEnd w:id="45"/>
    </w:p>
    <w:p w14:paraId="7918FAC3" w14:textId="77777777" w:rsidR="007F6CE3" w:rsidRPr="005B22E4" w:rsidRDefault="007F6CE3" w:rsidP="007F6CE3">
      <w:pPr>
        <w:pStyle w:val="SCNATGrundtext"/>
        <w:spacing w:before="240"/>
        <w:rPr>
          <w:noProof/>
        </w:rPr>
      </w:pPr>
      <w:r w:rsidRPr="005B22E4">
        <w:rPr>
          <w:noProof/>
        </w:rPr>
        <w:t>Stimmen Sie der Beschreibung des Kapitel 5 grundsätzlich zu?</w:t>
      </w:r>
    </w:p>
    <w:p w14:paraId="596A5246" w14:textId="03DD3D3D" w:rsidR="007F6CE3" w:rsidRPr="005B22E4" w:rsidRDefault="007F6CE3" w:rsidP="007F6CE3">
      <w:r w:rsidRPr="005B22E4">
        <w:fldChar w:fldCharType="begin">
          <w:ffData>
            <w:name w:val="Dropdown1"/>
            <w:enabled/>
            <w:calcOnExit w:val="0"/>
            <w:ddList>
              <w:listEntry w:val="Ja"/>
              <w:listEntry w:val="Eher ja"/>
              <w:listEntry w:val="Eher nein"/>
              <w:listEntry w:val="Nein"/>
            </w:ddList>
          </w:ffData>
        </w:fldChar>
      </w:r>
      <w:r w:rsidRPr="005B22E4">
        <w:instrText xml:space="preserve"> FORMDROPDOWN </w:instrText>
      </w:r>
      <w:r w:rsidRPr="005B22E4">
        <w:fldChar w:fldCharType="separate"/>
      </w:r>
      <w:r w:rsidRPr="005B22E4">
        <w:fldChar w:fldCharType="end"/>
      </w:r>
      <w:r w:rsidRPr="005B22E4">
        <w:t xml:space="preserve"> [Dropdown]</w:t>
      </w:r>
    </w:p>
    <w:p w14:paraId="5EE32636" w14:textId="77777777" w:rsidR="007F6CE3" w:rsidRPr="005B22E4" w:rsidRDefault="007F6CE3" w:rsidP="007F6CE3">
      <w:pPr>
        <w:pStyle w:val="SCNATGrundtext"/>
        <w:spacing w:before="240"/>
        <w:rPr>
          <w:noProof/>
        </w:rPr>
      </w:pPr>
      <w:r w:rsidRPr="005B22E4">
        <w:rPr>
          <w:noProof/>
        </w:rPr>
        <w:t>Kurze Begründung / Kommentar</w:t>
      </w:r>
    </w:p>
    <w:p w14:paraId="4B3DDD34" w14:textId="587D53AD" w:rsidR="007F6CE3" w:rsidRPr="005B22E4" w:rsidRDefault="007F6CE3" w:rsidP="007F6CE3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1F5BE9D6" w14:textId="77777777" w:rsidR="007F6CE3" w:rsidRPr="005B22E4" w:rsidRDefault="007F6CE3" w:rsidP="007F6CE3">
      <w:pPr>
        <w:pStyle w:val="SCNATGrundtext"/>
        <w:rPr>
          <w:noProof/>
        </w:rPr>
      </w:pPr>
      <w:r w:rsidRPr="005B22E4">
        <w:rPr>
          <w:noProof/>
        </w:rPr>
        <w:t>Änderungsvorschlag zu Kapitel 4</w:t>
      </w:r>
    </w:p>
    <w:p w14:paraId="24267755" w14:textId="77777777" w:rsidR="007F6CE3" w:rsidRPr="005B22E4" w:rsidRDefault="007F6CE3" w:rsidP="007F6CE3">
      <w:pPr>
        <w:pStyle w:val="SCNATGrundtext"/>
        <w:rPr>
          <w:noProof/>
        </w:rPr>
      </w:pPr>
      <w:r w:rsidRPr="005B22E4">
        <w:rPr>
          <w:noProof/>
        </w:rPr>
        <w:t>Art der Rückmeldung</w:t>
      </w:r>
    </w:p>
    <w:p w14:paraId="72BCC161" w14:textId="13B34842" w:rsidR="007F6CE3" w:rsidRPr="005B22E4" w:rsidRDefault="007F6CE3" w:rsidP="007F6CE3"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Inhaltliche Präzisierung</w:t>
      </w:r>
    </w:p>
    <w:p w14:paraId="4E53ADB5" w14:textId="59BF6A44" w:rsidR="007F6CE3" w:rsidRPr="005B22E4" w:rsidRDefault="007F6CE3" w:rsidP="007F6CE3"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5B22E4">
        <w:tab/>
        <w:t>Struktur / Reihenfolge</w:t>
      </w:r>
    </w:p>
    <w:p w14:paraId="7B3BE22D" w14:textId="3FCCFC89" w:rsidR="007F6CE3" w:rsidRPr="005B22E4" w:rsidRDefault="007F6CE3" w:rsidP="007F6CE3"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>Fehlender Aspekt</w:t>
      </w:r>
    </w:p>
    <w:p w14:paraId="4360C7FE" w14:textId="5B18BD52" w:rsidR="007F6CE3" w:rsidRPr="005B22E4" w:rsidRDefault="007F6CE3" w:rsidP="007F6CE3"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B22E4">
        <w:rPr>
          <w:rFonts w:cs="Segoe UI Symbol"/>
        </w:rPr>
        <w:instrText xml:space="preserve"> FORMCHECKBOX </w:instrText>
      </w:r>
      <w:r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5B22E4">
        <w:rPr>
          <w:rFonts w:cs="Segoe UI Symbol"/>
        </w:rPr>
        <w:tab/>
      </w:r>
      <w:r w:rsidRPr="005B22E4">
        <w:t xml:space="preserve">Sonstiges: </w:t>
      </w:r>
      <w:r w:rsidRPr="005B22E4">
        <w:fldChar w:fldCharType="begin">
          <w:ffData>
            <w:name w:val="Text2"/>
            <w:enabled/>
            <w:calcOnExit w:val="0"/>
            <w:textInput/>
          </w:ffData>
        </w:fldChar>
      </w:r>
      <w:r w:rsidRPr="005B22E4">
        <w:instrText xml:space="preserve"> FORMTEXT </w:instrText>
      </w:r>
      <w:r w:rsidRPr="005B22E4"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fldChar w:fldCharType="end"/>
      </w:r>
      <w:r w:rsidRPr="005B22E4">
        <w:t xml:space="preserve"> [Textfeld]</w:t>
      </w:r>
    </w:p>
    <w:p w14:paraId="72E52779" w14:textId="77777777" w:rsidR="007F6CE3" w:rsidRPr="005B22E4" w:rsidRDefault="007F6CE3" w:rsidP="007F6CE3">
      <w:pPr>
        <w:pStyle w:val="SCNATGrundtext"/>
        <w:rPr>
          <w:noProof/>
        </w:rPr>
      </w:pPr>
    </w:p>
    <w:p w14:paraId="5C2842BE" w14:textId="77777777" w:rsidR="007F6CE3" w:rsidRPr="005B22E4" w:rsidRDefault="007F6CE3" w:rsidP="007F6CE3">
      <w:pPr>
        <w:pStyle w:val="SCNATGrundtext"/>
        <w:rPr>
          <w:noProof/>
        </w:rPr>
      </w:pPr>
      <w:r w:rsidRPr="005B22E4">
        <w:rPr>
          <w:noProof/>
        </w:rPr>
        <w:t>Bisherige Formulierung(en) / betroffene Textstelle(n)</w:t>
      </w:r>
    </w:p>
    <w:p w14:paraId="0F95618C" w14:textId="189F564F" w:rsidR="007F6CE3" w:rsidRPr="005B22E4" w:rsidRDefault="007F6CE3" w:rsidP="007F6CE3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70CBE843" w14:textId="77777777" w:rsidR="007F6CE3" w:rsidRPr="005B22E4" w:rsidRDefault="007F6CE3" w:rsidP="007F6CE3">
      <w:pPr>
        <w:pStyle w:val="SCNATGrundtext"/>
        <w:rPr>
          <w:noProof/>
        </w:rPr>
      </w:pPr>
      <w:r w:rsidRPr="005B22E4">
        <w:rPr>
          <w:noProof/>
        </w:rPr>
        <w:t>Vorgeschlagene Änderung(en) oder Ergänzung(en)</w:t>
      </w:r>
    </w:p>
    <w:p w14:paraId="599A3937" w14:textId="394BB56F" w:rsidR="007F6CE3" w:rsidRPr="005B22E4" w:rsidRDefault="007F6CE3" w:rsidP="007F6CE3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0C91DBF5" w14:textId="77777777" w:rsidR="007F6CE3" w:rsidRPr="005B22E4" w:rsidRDefault="007F6CE3" w:rsidP="007F6CE3">
      <w:pPr>
        <w:pStyle w:val="SCNATGrundtext"/>
        <w:rPr>
          <w:noProof/>
        </w:rPr>
      </w:pPr>
      <w:r w:rsidRPr="005B22E4">
        <w:rPr>
          <w:noProof/>
        </w:rPr>
        <w:t>Begründung / Erläuterung</w:t>
      </w:r>
    </w:p>
    <w:p w14:paraId="52B00BD6" w14:textId="40579089" w:rsidR="007F6CE3" w:rsidRPr="005B22E4" w:rsidRDefault="007F6CE3" w:rsidP="007F6CE3">
      <w:pPr>
        <w:pStyle w:val="SCNATGrundtext"/>
        <w:rPr>
          <w:noProof/>
        </w:rPr>
      </w:pPr>
      <w:r w:rsidRPr="005B22E4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B22E4">
        <w:rPr>
          <w:noProof/>
        </w:rPr>
        <w:instrText xml:space="preserve"> FORMTEXT </w:instrText>
      </w:r>
      <w:r w:rsidRPr="005B22E4">
        <w:rPr>
          <w:noProof/>
        </w:rPr>
      </w:r>
      <w:r w:rsidRPr="005B22E4">
        <w:rPr>
          <w:noProof/>
        </w:rPr>
        <w:fldChar w:fldCharType="separate"/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="00615482">
        <w:rPr>
          <w:noProof/>
        </w:rPr>
        <w:t> </w:t>
      </w:r>
      <w:r w:rsidRPr="005B22E4">
        <w:rPr>
          <w:noProof/>
        </w:rPr>
        <w:fldChar w:fldCharType="end"/>
      </w:r>
      <w:r w:rsidRPr="005B22E4">
        <w:rPr>
          <w:noProof/>
        </w:rPr>
        <w:t xml:space="preserve"> [Textfeld]</w:t>
      </w:r>
    </w:p>
    <w:p w14:paraId="606E0DEC" w14:textId="77777777" w:rsidR="007F6CE3" w:rsidRPr="005B22E4" w:rsidRDefault="007F6CE3" w:rsidP="00AB1D1B"/>
    <w:sectPr w:rsidR="007F6CE3" w:rsidRPr="005B22E4" w:rsidSect="008F17A3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8" w:right="1418" w:bottom="1134" w:left="1418" w:header="56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BA9EE" w14:textId="77777777" w:rsidR="00235327" w:rsidRDefault="00235327" w:rsidP="007B7DB5">
      <w:r>
        <w:separator/>
      </w:r>
    </w:p>
  </w:endnote>
  <w:endnote w:type="continuationSeparator" w:id="0">
    <w:p w14:paraId="3AF4507B" w14:textId="77777777" w:rsidR="00235327" w:rsidRDefault="00235327" w:rsidP="007B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80B5" w14:textId="38F05521" w:rsidR="00753D88" w:rsidRPr="001F75AF" w:rsidRDefault="00753D88" w:rsidP="00753D88">
    <w:pPr>
      <w:pStyle w:val="SCNATSeitenzahl"/>
    </w:pPr>
    <w:r>
      <w:t>a+</w:t>
    </w:r>
    <w:r w:rsidRPr="00B05CD3">
      <w:rPr>
        <w:rStyle w:val="SCNATPunktAbsender"/>
      </w:rPr>
      <w:t xml:space="preserve"> · </w:t>
    </w:r>
    <w:r w:rsidRPr="00B05CD3">
      <w:fldChar w:fldCharType="begin"/>
    </w:r>
    <w:r w:rsidRPr="00B05CD3">
      <w:instrText xml:space="preserve"> SAVEDATE \@ "d. MMMM yyyy" \* MERGEFORMAT </w:instrText>
    </w:r>
    <w:r w:rsidRPr="00B05CD3">
      <w:fldChar w:fldCharType="separate"/>
    </w:r>
    <w:r w:rsidR="0025354D">
      <w:t>16. Juni 2026</w:t>
    </w:r>
    <w:r w:rsidRPr="00B05CD3">
      <w:fldChar w:fldCharType="end"/>
    </w:r>
    <w:r w:rsidRPr="00B05CD3">
      <w:tab/>
    </w:r>
    <w:r w:rsidRPr="00B05CD3">
      <w:fldChar w:fldCharType="begin"/>
    </w:r>
    <w:r w:rsidRPr="00B05CD3">
      <w:instrText xml:space="preserve"> PAGE </w:instrText>
    </w:r>
    <w:r w:rsidRPr="00B05CD3">
      <w:fldChar w:fldCharType="separate"/>
    </w:r>
    <w:r w:rsidRPr="00B05CD3">
      <w:t>2</w:t>
    </w:r>
    <w:r w:rsidRPr="00B05CD3">
      <w:fldChar w:fldCharType="end"/>
    </w:r>
    <w:r w:rsidRPr="00B05CD3">
      <w:t>/</w:t>
    </w:r>
    <w:r w:rsidRPr="00B05CD3">
      <w:fldChar w:fldCharType="begin"/>
    </w:r>
    <w:r w:rsidRPr="00B05CD3">
      <w:instrText xml:space="preserve"> NUMPAGES </w:instrText>
    </w:r>
    <w:r w:rsidRPr="00B05CD3">
      <w:fldChar w:fldCharType="separate"/>
    </w:r>
    <w:r w:rsidRPr="00B05CD3">
      <w:t>2</w:t>
    </w:r>
    <w:r w:rsidRPr="00B05CD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66F6" w14:textId="77777777" w:rsidR="00753D88" w:rsidRPr="0093083D" w:rsidRDefault="00753D88" w:rsidP="00753D88">
    <w:pPr>
      <w:pStyle w:val="SCNATAbsenderTitel"/>
    </w:pPr>
    <w:r w:rsidRPr="009A0617">
      <w:t>Akademien der Wissenschaften Schweiz (a+)</w:t>
    </w:r>
  </w:p>
  <w:p w14:paraId="4C1EC4C2" w14:textId="77777777" w:rsidR="00753D88" w:rsidRDefault="00753D88" w:rsidP="00753D88">
    <w:pPr>
      <w:pStyle w:val="SCNATAbsender"/>
    </w:pPr>
    <w:r w:rsidRPr="00ED4B03">
      <w:t>Haus</w:t>
    </w:r>
    <w:r>
      <w:t xml:space="preserve"> </w:t>
    </w:r>
    <w:r w:rsidRPr="00ED4B03">
      <w:t>der Akadem</w:t>
    </w:r>
    <w:r>
      <w:t>ien</w:t>
    </w:r>
    <w:r>
      <w:rPr>
        <w:rStyle w:val="SCNATPunktAbsender"/>
      </w:rPr>
      <w:t xml:space="preserve"> </w:t>
    </w:r>
    <w:r w:rsidRPr="00ED4B03">
      <w:rPr>
        <w:rStyle w:val="SCNATPunktAbsender"/>
      </w:rPr>
      <w:t>·</w:t>
    </w:r>
    <w:r>
      <w:rPr>
        <w:rStyle w:val="SCNATPunktAbsender"/>
      </w:rPr>
      <w:t xml:space="preserve"> </w:t>
    </w:r>
    <w:r w:rsidRPr="00ED4B03">
      <w:t>Laupenstrasse 7</w:t>
    </w:r>
    <w:r>
      <w:rPr>
        <w:rStyle w:val="SCNATPunktAbsender"/>
      </w:rPr>
      <w:t xml:space="preserve"> </w:t>
    </w:r>
    <w:r w:rsidRPr="00ED4B03">
      <w:rPr>
        <w:rStyle w:val="SCNATPunktAbsender"/>
      </w:rPr>
      <w:t>·</w:t>
    </w:r>
    <w:r>
      <w:rPr>
        <w:rStyle w:val="SCNATPunktAbsender"/>
      </w:rPr>
      <w:t xml:space="preserve"> </w:t>
    </w:r>
    <w:r w:rsidRPr="00ED4B03">
      <w:t>Postfach</w:t>
    </w:r>
    <w:r>
      <w:rPr>
        <w:rStyle w:val="SCNATPunktAbsender"/>
      </w:rPr>
      <w:t xml:space="preserve"> </w:t>
    </w:r>
    <w:r w:rsidRPr="00ED4B03">
      <w:rPr>
        <w:rStyle w:val="SCNATPunktAbsender"/>
      </w:rPr>
      <w:t>·</w:t>
    </w:r>
    <w:r>
      <w:rPr>
        <w:rStyle w:val="SCNATPunktAbsender"/>
      </w:rPr>
      <w:t xml:space="preserve"> </w:t>
    </w:r>
    <w:r w:rsidRPr="00ED4B03">
      <w:t>3001 Bern</w:t>
    </w:r>
    <w:r>
      <w:rPr>
        <w:rStyle w:val="SCNATPunktAbsender"/>
      </w:rPr>
      <w:t xml:space="preserve"> </w:t>
    </w:r>
    <w:r w:rsidRPr="00ED4B03">
      <w:rPr>
        <w:rStyle w:val="SCNATPunktAbsender"/>
      </w:rPr>
      <w:t>·</w:t>
    </w:r>
    <w:r>
      <w:rPr>
        <w:rStyle w:val="SCNATPunktAbsender"/>
      </w:rPr>
      <w:t xml:space="preserve"> </w:t>
    </w:r>
    <w:r w:rsidRPr="00ED4B03">
      <w:t>Schweiz</w:t>
    </w:r>
  </w:p>
  <w:p w14:paraId="536F14B3" w14:textId="5252257E" w:rsidR="00753D88" w:rsidRPr="00FF5E14" w:rsidRDefault="00FF5E14" w:rsidP="00753D88">
    <w:pPr>
      <w:pStyle w:val="SCNATAbsender"/>
    </w:pPr>
    <w:r w:rsidRPr="00FF5E14">
      <w:t>+41 31 306 93 60</w:t>
    </w:r>
    <w:r w:rsidRPr="00FF5E14">
      <w:rPr>
        <w:b/>
        <w:bCs/>
      </w:rPr>
      <w:t> </w:t>
    </w:r>
    <w:r w:rsidRPr="00FF5E14">
      <w:rPr>
        <w:rStyle w:val="SCNATPunktAbsender"/>
      </w:rPr>
      <w:t xml:space="preserve">· </w:t>
    </w:r>
    <w:r w:rsidRPr="00FF5E14">
      <w:t>go2mint@akademien-schweiz.ch</w:t>
    </w:r>
    <w:r w:rsidRPr="00FF5E14">
      <w:rPr>
        <w:b/>
        <w:bCs/>
      </w:rPr>
      <w:t> </w:t>
    </w:r>
    <w:r w:rsidRPr="00FF5E14">
      <w:rPr>
        <w:rStyle w:val="SCNATPunktAbsender"/>
      </w:rPr>
      <w:t xml:space="preserve">· </w:t>
    </w:r>
    <w:r w:rsidRPr="00FF5E14">
      <w:t>go.akademien-schweiz.ch/MINT-WhitePaper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0291" w14:textId="77777777" w:rsidR="00235327" w:rsidRDefault="00235327" w:rsidP="007B7DB5">
      <w:r>
        <w:separator/>
      </w:r>
    </w:p>
  </w:footnote>
  <w:footnote w:type="continuationSeparator" w:id="0">
    <w:p w14:paraId="6F4A6C00" w14:textId="77777777" w:rsidR="00235327" w:rsidRDefault="00235327" w:rsidP="007B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4A28" w14:textId="37E4AA35" w:rsidR="00573DBF" w:rsidRPr="00433FDF" w:rsidRDefault="00F855C9" w:rsidP="00F855C9">
    <w:pPr>
      <w:pStyle w:val="SCNATKopfzeile"/>
    </w:pPr>
    <w:r>
      <w:t xml:space="preserve">Vernehmlassungsformular zum White Paper koordinierte MINT-Bildung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B237" w14:textId="77777777" w:rsidR="007B7DB5" w:rsidRDefault="00180114" w:rsidP="00136919">
    <w:pPr>
      <w:pStyle w:val="Kopfzeile"/>
    </w:pPr>
    <w:r>
      <w:rPr>
        <w:noProof/>
        <w:lang w:bidi="x-none"/>
      </w:rPr>
      <w:drawing>
        <wp:anchor distT="0" distB="0" distL="114300" distR="114300" simplePos="0" relativeHeight="251660288" behindDoc="0" locked="0" layoutInCell="1" allowOverlap="1" wp14:anchorId="06CEBF8F" wp14:editId="44D5AF15">
          <wp:simplePos x="0" y="0"/>
          <wp:positionH relativeFrom="column">
            <wp:posOffset>-708917</wp:posOffset>
          </wp:positionH>
          <wp:positionV relativeFrom="paragraph">
            <wp:posOffset>-164387</wp:posOffset>
          </wp:positionV>
          <wp:extent cx="3238500" cy="8636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A8E"/>
    <w:multiLevelType w:val="multilevel"/>
    <w:tmpl w:val="E1921DA0"/>
    <w:styleLink w:val="AktuelleListe16"/>
    <w:lvl w:ilvl="0">
      <w:start w:val="1"/>
      <w:numFmt w:val="bullet"/>
      <w:lvlText w:val="–"/>
      <w:lvlJc w:val="left"/>
      <w:pPr>
        <w:ind w:left="227" w:hanging="227"/>
      </w:pPr>
      <w:rPr>
        <w:rFonts w:ascii="Avenir Next" w:hAnsi="Avenir Next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·"/>
      <w:lvlJc w:val="left"/>
      <w:pPr>
        <w:ind w:left="454" w:hanging="227"/>
      </w:pPr>
      <w:rPr>
        <w:rFonts w:ascii="Avenir Next" w:hAnsi="Avenir Next" w:hint="default"/>
        <w:b/>
        <w:i w:val="0"/>
      </w:rPr>
    </w:lvl>
    <w:lvl w:ilvl="2">
      <w:start w:val="1"/>
      <w:numFmt w:val="lowerLetter"/>
      <w:lvlText w:val="%1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0F32848"/>
    <w:multiLevelType w:val="multilevel"/>
    <w:tmpl w:val="92763BCA"/>
    <w:styleLink w:val="AktuelleListe3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2" w15:restartNumberingAfterBreak="0">
    <w:nsid w:val="0A034994"/>
    <w:multiLevelType w:val="multilevel"/>
    <w:tmpl w:val="99086D94"/>
    <w:styleLink w:val="AktuelleListe12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E5"/>
    <w:multiLevelType w:val="multilevel"/>
    <w:tmpl w:val="D764C100"/>
    <w:styleLink w:val="AktuelleListe15"/>
    <w:lvl w:ilvl="0">
      <w:start w:val="1"/>
      <w:numFmt w:val="bullet"/>
      <w:lvlText w:val="–"/>
      <w:lvlJc w:val="left"/>
      <w:pPr>
        <w:ind w:left="227" w:hanging="227"/>
      </w:pPr>
      <w:rPr>
        <w:rFonts w:ascii="Avenir Next" w:hAnsi="Avenir Next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·"/>
      <w:lvlJc w:val="left"/>
      <w:pPr>
        <w:ind w:left="454" w:hanging="227"/>
      </w:pPr>
      <w:rPr>
        <w:rFonts w:ascii="Avenir Next" w:hAnsi="Avenir Next" w:hint="default"/>
        <w:b w:val="0"/>
      </w:rPr>
    </w:lvl>
    <w:lvl w:ilvl="2">
      <w:start w:val="1"/>
      <w:numFmt w:val="lowerLetter"/>
      <w:lvlText w:val="%1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6D0711D"/>
    <w:multiLevelType w:val="multilevel"/>
    <w:tmpl w:val="8FE0FFA8"/>
    <w:styleLink w:val="AktuelleList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5" w15:restartNumberingAfterBreak="0">
    <w:nsid w:val="199408AF"/>
    <w:multiLevelType w:val="multilevel"/>
    <w:tmpl w:val="D422C0F4"/>
    <w:styleLink w:val="AktuelleListe2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6" w15:restartNumberingAfterBreak="0">
    <w:nsid w:val="1B072302"/>
    <w:multiLevelType w:val="multilevel"/>
    <w:tmpl w:val="A7CA5CD0"/>
    <w:styleLink w:val="AktuelleListe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7" w15:restartNumberingAfterBreak="0">
    <w:nsid w:val="1C9F3B91"/>
    <w:multiLevelType w:val="multilevel"/>
    <w:tmpl w:val="93BE7808"/>
    <w:lvl w:ilvl="0">
      <w:start w:val="1"/>
      <w:numFmt w:val="decimal"/>
      <w:pStyle w:val="SCNATTITEL1"/>
      <w:lvlText w:val="%1."/>
      <w:lvlJc w:val="left"/>
      <w:pPr>
        <w:ind w:left="454" w:hanging="454"/>
      </w:pPr>
      <w:rPr>
        <w:rFonts w:ascii="Avenir Next" w:hAnsi="Avenir Next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8" w15:restartNumberingAfterBreak="0">
    <w:nsid w:val="283E0773"/>
    <w:multiLevelType w:val="multilevel"/>
    <w:tmpl w:val="9DA8B7CA"/>
    <w:styleLink w:val="AktuelleListe13"/>
    <w:lvl w:ilvl="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266F0"/>
    <w:multiLevelType w:val="multilevel"/>
    <w:tmpl w:val="477CF680"/>
    <w:lvl w:ilvl="0">
      <w:start w:val="1"/>
      <w:numFmt w:val="decimal"/>
      <w:pStyle w:val="SCNATTITEL10"/>
      <w:lvlText w:val="%1"/>
      <w:lvlJc w:val="left"/>
      <w:pPr>
        <w:ind w:left="454" w:hanging="454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pStyle w:val="SCNATTITEL11"/>
      <w:lvlText w:val="%1.%2"/>
      <w:lvlJc w:val="left"/>
      <w:pPr>
        <w:ind w:left="567" w:hanging="567"/>
      </w:pPr>
      <w:rPr>
        <w:rFonts w:hint="default"/>
        <w:i w:val="0"/>
        <w:iCs/>
      </w:rPr>
    </w:lvl>
    <w:lvl w:ilvl="2">
      <w:start w:val="1"/>
      <w:numFmt w:val="decimal"/>
      <w:pStyle w:val="SCNATTITEL111"/>
      <w:lvlText w:val="%1.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pStyle w:val="SCNATTITEL1111"/>
      <w:lvlText w:val="%1.%2.%3.%4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0" w15:restartNumberingAfterBreak="0">
    <w:nsid w:val="34A013B0"/>
    <w:multiLevelType w:val="multilevel"/>
    <w:tmpl w:val="AEEE90D8"/>
    <w:styleLink w:val="AktuelleListe1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1" w15:restartNumberingAfterBreak="0">
    <w:nsid w:val="35BB0540"/>
    <w:multiLevelType w:val="multilevel"/>
    <w:tmpl w:val="0407001D"/>
    <w:styleLink w:val="AktuelleList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6F21280"/>
    <w:multiLevelType w:val="multilevel"/>
    <w:tmpl w:val="AC1EA7E0"/>
    <w:lvl w:ilvl="0">
      <w:start w:val="1"/>
      <w:numFmt w:val="decimal"/>
      <w:pStyle w:val="SCNATListentitel1"/>
      <w:lvlText w:val="%1."/>
      <w:lvlJc w:val="left"/>
      <w:pPr>
        <w:ind w:left="454" w:hanging="454"/>
      </w:pPr>
      <w:rPr>
        <w:rFonts w:ascii="Avenir Next" w:hAnsi="Avenir Next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pStyle w:val="SCNATListentitel11"/>
      <w:lvlText w:val="%1.%2."/>
      <w:lvlJc w:val="left"/>
      <w:pPr>
        <w:ind w:left="907" w:hanging="453"/>
      </w:pPr>
    </w:lvl>
    <w:lvl w:ilvl="2">
      <w:start w:val="1"/>
      <w:numFmt w:val="decimal"/>
      <w:lvlRestart w:val="0"/>
      <w:pStyle w:val="SCNATListentitel111"/>
      <w:lvlText w:val="%1.%2.%3."/>
      <w:lvlJc w:val="left"/>
      <w:pPr>
        <w:ind w:left="1588" w:hanging="681"/>
      </w:pPr>
      <w:rPr>
        <w:rFonts w:ascii="Avenir Next Demi Bold" w:hAnsi="Avenir Next Demi Bold" w:hint="default"/>
        <w:b/>
        <w:bCs/>
        <w:i w:val="0"/>
        <w:iCs w:val="0"/>
        <w:color w:val="616872" w:themeColor="text1" w:themeTint="F2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4202"/>
        </w:tabs>
        <w:ind w:left="37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62"/>
        </w:tabs>
        <w:ind w:left="42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2"/>
        </w:tabs>
        <w:ind w:left="4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2"/>
        </w:tabs>
        <w:ind w:left="5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62"/>
        </w:tabs>
        <w:ind w:left="5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2"/>
        </w:tabs>
        <w:ind w:left="6362" w:hanging="1440"/>
      </w:pPr>
      <w:rPr>
        <w:rFonts w:hint="default"/>
      </w:rPr>
    </w:lvl>
  </w:abstractNum>
  <w:abstractNum w:abstractNumId="13" w15:restartNumberingAfterBreak="0">
    <w:nsid w:val="36F4709C"/>
    <w:multiLevelType w:val="multilevel"/>
    <w:tmpl w:val="C5A6E784"/>
    <w:styleLink w:val="AktuelleListe19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4" w15:restartNumberingAfterBreak="0">
    <w:nsid w:val="37381B98"/>
    <w:multiLevelType w:val="multilevel"/>
    <w:tmpl w:val="E902A1F8"/>
    <w:styleLink w:val="AktuelleListe7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5" w15:restartNumberingAfterBreak="0">
    <w:nsid w:val="3A64551C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450A1B"/>
    <w:multiLevelType w:val="multilevel"/>
    <w:tmpl w:val="352E9874"/>
    <w:styleLink w:val="AktuelleList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7" w15:restartNumberingAfterBreak="0">
    <w:nsid w:val="410B76DA"/>
    <w:multiLevelType w:val="multilevel"/>
    <w:tmpl w:val="2C4E1D00"/>
    <w:styleLink w:val="SCNATList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5936F3"/>
    <w:multiLevelType w:val="multilevel"/>
    <w:tmpl w:val="012E9C8A"/>
    <w:lvl w:ilvl="0">
      <w:start w:val="1"/>
      <w:numFmt w:val="bullet"/>
      <w:pStyle w:val="SCNAT-Aufzhlung"/>
      <w:lvlText w:val="–"/>
      <w:lvlJc w:val="left"/>
      <w:pPr>
        <w:ind w:left="227" w:hanging="227"/>
      </w:pPr>
      <w:rPr>
        <w:rFonts w:ascii="Avenir Next" w:hAnsi="Avenir Next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·"/>
      <w:lvlJc w:val="left"/>
      <w:pPr>
        <w:ind w:left="454" w:hanging="227"/>
      </w:pPr>
      <w:rPr>
        <w:rFonts w:ascii="Avenir Next" w:hAnsi="Avenir Next" w:hint="default"/>
        <w:b/>
        <w:i w:val="0"/>
      </w:rPr>
    </w:lvl>
    <w:lvl w:ilvl="2">
      <w:start w:val="1"/>
      <w:numFmt w:val="lowerLetter"/>
      <w:lvlText w:val="%1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44EC6461"/>
    <w:multiLevelType w:val="multilevel"/>
    <w:tmpl w:val="64BA8FF4"/>
    <w:lvl w:ilvl="0">
      <w:start w:val="1"/>
      <w:numFmt w:val="decimal"/>
      <w:pStyle w:val="SCNATParagraph"/>
      <w:lvlText w:val="%1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sz w:val="18"/>
        <w:szCs w:val="18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077042A"/>
    <w:multiLevelType w:val="multilevel"/>
    <w:tmpl w:val="6040EACC"/>
    <w:styleLink w:val="AktuelleListe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504D9"/>
    <w:multiLevelType w:val="hybridMultilevel"/>
    <w:tmpl w:val="1DFEDE36"/>
    <w:lvl w:ilvl="0" w:tplc="E912F412">
      <w:start w:val="1"/>
      <w:numFmt w:val="lowerLetter"/>
      <w:pStyle w:val="SCNAT-Aufzh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55C8F"/>
    <w:multiLevelType w:val="multilevel"/>
    <w:tmpl w:val="0A1665BA"/>
    <w:styleLink w:val="AktuelleList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23" w15:restartNumberingAfterBreak="0">
    <w:nsid w:val="704730D9"/>
    <w:multiLevelType w:val="multilevel"/>
    <w:tmpl w:val="381CE7D8"/>
    <w:styleLink w:val="AktuelleListe18"/>
    <w:lvl w:ilvl="0">
      <w:start w:val="1"/>
      <w:numFmt w:val="decimal"/>
      <w:lvlText w:val="%1."/>
      <w:lvlJc w:val="left"/>
      <w:pPr>
        <w:ind w:left="454" w:hanging="454"/>
      </w:pPr>
      <w:rPr>
        <w:rFonts w:ascii="Avenir Next" w:hAnsi="Avenir Next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lvlText w:val="%1.%2."/>
      <w:lvlJc w:val="left"/>
      <w:pPr>
        <w:ind w:left="907" w:hanging="453"/>
      </w:pPr>
      <w:rPr>
        <w:rFonts w:ascii="Avenir Next Demi Bold" w:hAnsi="Avenir Next Demi Bold" w:hint="default"/>
        <w:b w:val="0"/>
        <w:i w:val="0"/>
        <w:sz w:val="20"/>
      </w:rPr>
    </w:lvl>
    <w:lvl w:ilvl="2">
      <w:start w:val="1"/>
      <w:numFmt w:val="decimal"/>
      <w:lvlRestart w:val="0"/>
      <w:lvlText w:val="%1.%2.%3."/>
      <w:lvlJc w:val="left"/>
      <w:pPr>
        <w:ind w:left="1588" w:hanging="681"/>
      </w:pPr>
      <w:rPr>
        <w:rFonts w:ascii="Avenir Next Demi Bold" w:hAnsi="Avenir Next Demi Bold" w:hint="default"/>
        <w:b/>
        <w:bCs/>
        <w:i w:val="0"/>
        <w:iCs w:val="0"/>
        <w:color w:val="616872" w:themeColor="text1" w:themeTint="F2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4202"/>
        </w:tabs>
        <w:ind w:left="37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62"/>
        </w:tabs>
        <w:ind w:left="42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2"/>
        </w:tabs>
        <w:ind w:left="4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2"/>
        </w:tabs>
        <w:ind w:left="5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62"/>
        </w:tabs>
        <w:ind w:left="5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2"/>
        </w:tabs>
        <w:ind w:left="6362" w:hanging="1440"/>
      </w:pPr>
      <w:rPr>
        <w:rFonts w:hint="default"/>
      </w:rPr>
    </w:lvl>
  </w:abstractNum>
  <w:abstractNum w:abstractNumId="24" w15:restartNumberingAfterBreak="0">
    <w:nsid w:val="74FB02F0"/>
    <w:multiLevelType w:val="multilevel"/>
    <w:tmpl w:val="99086D94"/>
    <w:styleLink w:val="AktuelleListe11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F5B8C"/>
    <w:multiLevelType w:val="multilevel"/>
    <w:tmpl w:val="69CAF268"/>
    <w:styleLink w:val="AktuelleListe9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26" w15:restartNumberingAfterBreak="0">
    <w:nsid w:val="792D0E79"/>
    <w:multiLevelType w:val="multilevel"/>
    <w:tmpl w:val="CF9627B2"/>
    <w:styleLink w:val="AktuelleListe17"/>
    <w:lvl w:ilvl="0">
      <w:start w:val="1"/>
      <w:numFmt w:val="decimal"/>
      <w:lvlText w:val="%1."/>
      <w:lvlJc w:val="left"/>
      <w:pPr>
        <w:ind w:left="454" w:hanging="454"/>
      </w:pPr>
      <w:rPr>
        <w:rFonts w:ascii="Avenir Next" w:hAnsi="Avenir Next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lvlText w:val="%1.%2."/>
      <w:lvlJc w:val="left"/>
      <w:pPr>
        <w:ind w:left="907" w:hanging="453"/>
      </w:pPr>
      <w:rPr>
        <w:rFonts w:ascii="Avenir Next Demi Bold" w:hAnsi="Avenir Next Demi Bold" w:hint="default"/>
        <w:b w:val="0"/>
        <w:i w:val="0"/>
        <w:sz w:val="20"/>
      </w:rPr>
    </w:lvl>
    <w:lvl w:ilvl="2">
      <w:start w:val="1"/>
      <w:numFmt w:val="decimal"/>
      <w:lvlRestart w:val="0"/>
      <w:lvlText w:val="%1.%2.%3."/>
      <w:lvlJc w:val="left"/>
      <w:pPr>
        <w:ind w:left="1588" w:hanging="681"/>
      </w:pPr>
      <w:rPr>
        <w:rFonts w:ascii="Avenir Next Demi Bold" w:hAnsi="Avenir Next Demi Bold" w:hint="default"/>
        <w:b/>
        <w:bCs/>
        <w:i w:val="0"/>
        <w:iCs w:val="0"/>
        <w:color w:val="616872" w:themeColor="text1" w:themeTint="F2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4202"/>
        </w:tabs>
        <w:ind w:left="37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62"/>
        </w:tabs>
        <w:ind w:left="42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2"/>
        </w:tabs>
        <w:ind w:left="4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2"/>
        </w:tabs>
        <w:ind w:left="5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62"/>
        </w:tabs>
        <w:ind w:left="5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2"/>
        </w:tabs>
        <w:ind w:left="6362" w:hanging="1440"/>
      </w:pPr>
      <w:rPr>
        <w:rFonts w:hint="default"/>
      </w:rPr>
    </w:lvl>
  </w:abstractNum>
  <w:abstractNum w:abstractNumId="27" w15:restartNumberingAfterBreak="0">
    <w:nsid w:val="7ABB2CF0"/>
    <w:multiLevelType w:val="multilevel"/>
    <w:tmpl w:val="1D98B53E"/>
    <w:styleLink w:val="AktuelleList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num w:numId="1" w16cid:durableId="1212620177">
    <w:abstractNumId w:val="17"/>
  </w:num>
  <w:num w:numId="2" w16cid:durableId="64572401">
    <w:abstractNumId w:val="18"/>
  </w:num>
  <w:num w:numId="3" w16cid:durableId="1314481232">
    <w:abstractNumId w:val="15"/>
  </w:num>
  <w:num w:numId="4" w16cid:durableId="495533077">
    <w:abstractNumId w:val="19"/>
  </w:num>
  <w:num w:numId="5" w16cid:durableId="333411940">
    <w:abstractNumId w:val="7"/>
  </w:num>
  <w:num w:numId="6" w16cid:durableId="762185552">
    <w:abstractNumId w:val="21"/>
  </w:num>
  <w:num w:numId="7" w16cid:durableId="1059859100">
    <w:abstractNumId w:val="11"/>
  </w:num>
  <w:num w:numId="8" w16cid:durableId="1892694430">
    <w:abstractNumId w:val="27"/>
  </w:num>
  <w:num w:numId="9" w16cid:durableId="716929321">
    <w:abstractNumId w:val="1"/>
  </w:num>
  <w:num w:numId="10" w16cid:durableId="1774662734">
    <w:abstractNumId w:val="4"/>
  </w:num>
  <w:num w:numId="11" w16cid:durableId="1598443871">
    <w:abstractNumId w:val="6"/>
  </w:num>
  <w:num w:numId="12" w16cid:durableId="23870496">
    <w:abstractNumId w:val="22"/>
  </w:num>
  <w:num w:numId="13" w16cid:durableId="1360623960">
    <w:abstractNumId w:val="14"/>
  </w:num>
  <w:num w:numId="14" w16cid:durableId="1860465390">
    <w:abstractNumId w:val="16"/>
  </w:num>
  <w:num w:numId="15" w16cid:durableId="1388185433">
    <w:abstractNumId w:val="25"/>
  </w:num>
  <w:num w:numId="16" w16cid:durableId="585724766">
    <w:abstractNumId w:val="9"/>
  </w:num>
  <w:num w:numId="17" w16cid:durableId="744953313">
    <w:abstractNumId w:val="24"/>
  </w:num>
  <w:num w:numId="18" w16cid:durableId="176848847">
    <w:abstractNumId w:val="2"/>
  </w:num>
  <w:num w:numId="19" w16cid:durableId="1844585851">
    <w:abstractNumId w:val="8"/>
  </w:num>
  <w:num w:numId="20" w16cid:durableId="433744688">
    <w:abstractNumId w:val="20"/>
  </w:num>
  <w:num w:numId="21" w16cid:durableId="1770083485">
    <w:abstractNumId w:val="3"/>
  </w:num>
  <w:num w:numId="22" w16cid:durableId="1665741972">
    <w:abstractNumId w:val="0"/>
  </w:num>
  <w:num w:numId="23" w16cid:durableId="1439989120">
    <w:abstractNumId w:val="26"/>
  </w:num>
  <w:num w:numId="24" w16cid:durableId="1680812623">
    <w:abstractNumId w:val="12"/>
  </w:num>
  <w:num w:numId="25" w16cid:durableId="1719864053">
    <w:abstractNumId w:val="10"/>
  </w:num>
  <w:num w:numId="26" w16cid:durableId="143933741">
    <w:abstractNumId w:val="23"/>
  </w:num>
  <w:num w:numId="27" w16cid:durableId="722098035">
    <w:abstractNumId w:val="13"/>
  </w:num>
  <w:num w:numId="28" w16cid:durableId="653994051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proofState w:spelling="clean" w:grammar="clean"/>
  <w:attachedTemplate r:id="rId1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E4"/>
    <w:rsid w:val="000063E4"/>
    <w:rsid w:val="000270AC"/>
    <w:rsid w:val="000452ED"/>
    <w:rsid w:val="000D7BAD"/>
    <w:rsid w:val="000F5AEC"/>
    <w:rsid w:val="00112484"/>
    <w:rsid w:val="00126547"/>
    <w:rsid w:val="00136919"/>
    <w:rsid w:val="00180114"/>
    <w:rsid w:val="00194A7A"/>
    <w:rsid w:val="001B1022"/>
    <w:rsid w:val="001B37B5"/>
    <w:rsid w:val="001B5C3C"/>
    <w:rsid w:val="002049C0"/>
    <w:rsid w:val="00235327"/>
    <w:rsid w:val="0025354D"/>
    <w:rsid w:val="002650CE"/>
    <w:rsid w:val="002711A2"/>
    <w:rsid w:val="002A4575"/>
    <w:rsid w:val="002C4855"/>
    <w:rsid w:val="002E2B46"/>
    <w:rsid w:val="0031398E"/>
    <w:rsid w:val="003557EA"/>
    <w:rsid w:val="0037676A"/>
    <w:rsid w:val="00392DC7"/>
    <w:rsid w:val="003D2D6B"/>
    <w:rsid w:val="00451906"/>
    <w:rsid w:val="004761A9"/>
    <w:rsid w:val="0048125E"/>
    <w:rsid w:val="004878F1"/>
    <w:rsid w:val="00497719"/>
    <w:rsid w:val="004B176F"/>
    <w:rsid w:val="004C0C82"/>
    <w:rsid w:val="004C5BF4"/>
    <w:rsid w:val="004D3F21"/>
    <w:rsid w:val="004D6EAE"/>
    <w:rsid w:val="004E1316"/>
    <w:rsid w:val="004F54BE"/>
    <w:rsid w:val="00500682"/>
    <w:rsid w:val="0051296C"/>
    <w:rsid w:val="00573DBF"/>
    <w:rsid w:val="00584179"/>
    <w:rsid w:val="00586C71"/>
    <w:rsid w:val="005A304A"/>
    <w:rsid w:val="005A3338"/>
    <w:rsid w:val="005B22E4"/>
    <w:rsid w:val="005E076E"/>
    <w:rsid w:val="0061351F"/>
    <w:rsid w:val="00615482"/>
    <w:rsid w:val="006176A1"/>
    <w:rsid w:val="00625728"/>
    <w:rsid w:val="00670383"/>
    <w:rsid w:val="006D252C"/>
    <w:rsid w:val="006D336B"/>
    <w:rsid w:val="007031D5"/>
    <w:rsid w:val="007137F0"/>
    <w:rsid w:val="00727955"/>
    <w:rsid w:val="00733F27"/>
    <w:rsid w:val="007455C4"/>
    <w:rsid w:val="00753D88"/>
    <w:rsid w:val="007819CF"/>
    <w:rsid w:val="0079013F"/>
    <w:rsid w:val="007B33E8"/>
    <w:rsid w:val="007B7DB5"/>
    <w:rsid w:val="007D01CB"/>
    <w:rsid w:val="007F17D7"/>
    <w:rsid w:val="007F2884"/>
    <w:rsid w:val="007F44A7"/>
    <w:rsid w:val="007F6CE3"/>
    <w:rsid w:val="00803198"/>
    <w:rsid w:val="00803439"/>
    <w:rsid w:val="00810618"/>
    <w:rsid w:val="008229EB"/>
    <w:rsid w:val="00830F9E"/>
    <w:rsid w:val="00881872"/>
    <w:rsid w:val="00881DE4"/>
    <w:rsid w:val="008C0D79"/>
    <w:rsid w:val="008C33EE"/>
    <w:rsid w:val="008F17A3"/>
    <w:rsid w:val="008F1B6E"/>
    <w:rsid w:val="00925CA5"/>
    <w:rsid w:val="0093083D"/>
    <w:rsid w:val="009451D5"/>
    <w:rsid w:val="00971C91"/>
    <w:rsid w:val="009E1EF7"/>
    <w:rsid w:val="009E5483"/>
    <w:rsid w:val="00A26CA7"/>
    <w:rsid w:val="00A71450"/>
    <w:rsid w:val="00A85CE2"/>
    <w:rsid w:val="00A903D6"/>
    <w:rsid w:val="00AB1D1B"/>
    <w:rsid w:val="00AC0D72"/>
    <w:rsid w:val="00AD37A3"/>
    <w:rsid w:val="00B02F86"/>
    <w:rsid w:val="00B44667"/>
    <w:rsid w:val="00B52A48"/>
    <w:rsid w:val="00B62F36"/>
    <w:rsid w:val="00BB0069"/>
    <w:rsid w:val="00BB5724"/>
    <w:rsid w:val="00BC30BD"/>
    <w:rsid w:val="00C05F14"/>
    <w:rsid w:val="00C17254"/>
    <w:rsid w:val="00C62152"/>
    <w:rsid w:val="00C625E8"/>
    <w:rsid w:val="00C82CD5"/>
    <w:rsid w:val="00C82D14"/>
    <w:rsid w:val="00CE033B"/>
    <w:rsid w:val="00CF1DA0"/>
    <w:rsid w:val="00D16287"/>
    <w:rsid w:val="00D168A1"/>
    <w:rsid w:val="00D30E44"/>
    <w:rsid w:val="00D90415"/>
    <w:rsid w:val="00DA072B"/>
    <w:rsid w:val="00DA0E25"/>
    <w:rsid w:val="00DF343E"/>
    <w:rsid w:val="00E214AB"/>
    <w:rsid w:val="00E303B6"/>
    <w:rsid w:val="00E613D3"/>
    <w:rsid w:val="00E63FD9"/>
    <w:rsid w:val="00E6653A"/>
    <w:rsid w:val="00E728E1"/>
    <w:rsid w:val="00E91604"/>
    <w:rsid w:val="00EC3B08"/>
    <w:rsid w:val="00EC4D1F"/>
    <w:rsid w:val="00EE41C4"/>
    <w:rsid w:val="00EF1D46"/>
    <w:rsid w:val="00F855C9"/>
    <w:rsid w:val="00FD5697"/>
    <w:rsid w:val="00FD6BCC"/>
    <w:rsid w:val="00FE7229"/>
    <w:rsid w:val="00FF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73A836"/>
  <w15:chartTrackingRefBased/>
  <w15:docId w15:val="{E163E78C-E428-3349-B5F7-F2772B2E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6CE3"/>
    <w:pPr>
      <w:spacing w:line="260" w:lineRule="exact"/>
    </w:pPr>
    <w:rPr>
      <w:rFonts w:ascii="Avenir Next" w:eastAsia="Times New Roman" w:hAnsi="Avenir Next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C82D14"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C82D14"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C82D14"/>
    <w:pPr>
      <w:keepNext/>
      <w:spacing w:before="240" w:after="60"/>
      <w:outlineLvl w:val="2"/>
    </w:pPr>
    <w:rPr>
      <w:rFonts w:ascii="Helvetica" w:hAnsi="Helveti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2D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82D14"/>
    <w:rPr>
      <w:rFonts w:ascii="Avenir Next" w:eastAsia="Times New Roman" w:hAnsi="Avenir Next" w:cs="Times New Roman"/>
      <w:sz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82D1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2D14"/>
    <w:rPr>
      <w:rFonts w:ascii="Avenir Next" w:eastAsia="Times New Roman" w:hAnsi="Avenir Next" w:cs="Times New Roman"/>
      <w:sz w:val="20"/>
      <w:lang w:eastAsia="de-DE"/>
    </w:rPr>
  </w:style>
  <w:style w:type="character" w:styleId="BesuchterLink">
    <w:name w:val="FollowedHyperlink"/>
    <w:aliases w:val="SCNAT_BesuchterLink"/>
    <w:basedOn w:val="Absatz-Standardschriftart"/>
    <w:uiPriority w:val="99"/>
    <w:semiHidden/>
    <w:unhideWhenUsed/>
    <w:qFormat/>
    <w:rsid w:val="00C82D14"/>
    <w:rPr>
      <w:rFonts w:ascii="Avenir Next" w:hAnsi="Avenir Next"/>
      <w:b w:val="0"/>
      <w:i w:val="0"/>
      <w:color w:val="BA192E" w:themeColor="followedHyperlink"/>
      <w:sz w:val="20"/>
      <w:u w:val="none"/>
    </w:rPr>
  </w:style>
  <w:style w:type="character" w:customStyle="1" w:styleId="SCNATHervorhebungGrundtext">
    <w:name w:val="SCNAT_Hervorhebung_Grundtext"/>
    <w:basedOn w:val="Absatz-Standardschriftart"/>
    <w:uiPriority w:val="1"/>
    <w:qFormat/>
    <w:rsid w:val="00C82D14"/>
    <w:rPr>
      <w:rFonts w:ascii="Avenir Next Demi Bold" w:hAnsi="Avenir Next Demi Bold"/>
      <w:b/>
      <w:bCs/>
      <w:i w:val="0"/>
      <w:sz w:val="20"/>
    </w:rPr>
  </w:style>
  <w:style w:type="character" w:styleId="Hyperlink">
    <w:name w:val="Hyperlink"/>
    <w:aliases w:val="SCNAT_Hyperlink"/>
    <w:basedOn w:val="SCNATHervorhebungGrundtext"/>
    <w:uiPriority w:val="99"/>
    <w:unhideWhenUsed/>
    <w:qFormat/>
    <w:rsid w:val="00C82D14"/>
    <w:rPr>
      <w:rFonts w:ascii="Avenir Next" w:hAnsi="Avenir Next"/>
      <w:b w:val="0"/>
      <w:bCs/>
      <w:i w:val="0"/>
      <w:color w:val="E95057" w:themeColor="text2"/>
      <w:sz w:val="20"/>
      <w:u w:val="none"/>
    </w:rPr>
  </w:style>
  <w:style w:type="paragraph" w:customStyle="1" w:styleId="SCNATGrundtext">
    <w:name w:val="SCNAT_Grundtext"/>
    <w:basedOn w:val="Standard"/>
    <w:qFormat/>
    <w:rsid w:val="00C82D14"/>
    <w:pPr>
      <w:spacing w:after="120"/>
    </w:pPr>
  </w:style>
  <w:style w:type="paragraph" w:customStyle="1" w:styleId="SCNATAbsender">
    <w:name w:val="SCNAT_Absender"/>
    <w:basedOn w:val="SCNATGrundtext"/>
    <w:qFormat/>
    <w:rsid w:val="00C82D14"/>
    <w:pPr>
      <w:spacing w:after="0" w:line="240" w:lineRule="exact"/>
    </w:pPr>
    <w:rPr>
      <w:noProof/>
      <w:sz w:val="18"/>
      <w:szCs w:val="18"/>
    </w:rPr>
  </w:style>
  <w:style w:type="paragraph" w:customStyle="1" w:styleId="SCNATAbsenderTitel">
    <w:name w:val="SCNAT_Absender_Titel"/>
    <w:basedOn w:val="SCNATAbsender"/>
    <w:next w:val="SCNATAbsender"/>
    <w:qFormat/>
    <w:rsid w:val="00C82D14"/>
    <w:rPr>
      <w:rFonts w:ascii="Avenir Next Medium" w:hAnsi="Avenir Next Medium"/>
      <w:color w:val="F5505A"/>
    </w:rPr>
  </w:style>
  <w:style w:type="paragraph" w:customStyle="1" w:styleId="SCNATAnrede">
    <w:name w:val="SCNAT_Anrede"/>
    <w:basedOn w:val="SCNATGrundtext"/>
    <w:next w:val="SCNATGrundtext"/>
    <w:qFormat/>
    <w:rsid w:val="00C82D14"/>
    <w:pPr>
      <w:spacing w:after="240"/>
    </w:pPr>
  </w:style>
  <w:style w:type="paragraph" w:customStyle="1" w:styleId="SCNATBetreff">
    <w:name w:val="SCNAT_Betreff"/>
    <w:basedOn w:val="SCNATGrundtext"/>
    <w:next w:val="SCNATGrundtext"/>
    <w:qFormat/>
    <w:rsid w:val="00C82D14"/>
    <w:pPr>
      <w:spacing w:before="120" w:after="360"/>
    </w:pPr>
    <w:rPr>
      <w:b/>
    </w:rPr>
  </w:style>
  <w:style w:type="paragraph" w:customStyle="1" w:styleId="SCNATDatum">
    <w:name w:val="SCNAT_Datum"/>
    <w:basedOn w:val="SCNATGrundtext"/>
    <w:next w:val="SCNATBetreff"/>
    <w:qFormat/>
    <w:rsid w:val="00C82D14"/>
    <w:pPr>
      <w:spacing w:after="360"/>
    </w:pPr>
  </w:style>
  <w:style w:type="paragraph" w:customStyle="1" w:styleId="SCNATEmpfnger">
    <w:name w:val="SCNAT_Empfänger"/>
    <w:basedOn w:val="SCNATGrundtext"/>
    <w:qFormat/>
    <w:rsid w:val="00C82D14"/>
    <w:pPr>
      <w:spacing w:after="0" w:line="240" w:lineRule="auto"/>
    </w:pPr>
  </w:style>
  <w:style w:type="paragraph" w:customStyle="1" w:styleId="SCNATKastenText">
    <w:name w:val="SCNAT_Kasten_Text"/>
    <w:basedOn w:val="Standard"/>
    <w:qFormat/>
    <w:rsid w:val="00C82D14"/>
    <w:pPr>
      <w:pBdr>
        <w:top w:val="dotted" w:sz="4" w:space="4" w:color="auto"/>
        <w:left w:val="dotted" w:sz="4" w:space="4" w:color="auto"/>
        <w:bottom w:val="dotted" w:sz="4" w:space="4" w:color="auto"/>
        <w:right w:val="dotted" w:sz="4" w:space="4" w:color="auto"/>
      </w:pBdr>
      <w:ind w:left="113" w:right="113"/>
    </w:pPr>
  </w:style>
  <w:style w:type="paragraph" w:customStyle="1" w:styleId="SCNATKastenTitel">
    <w:name w:val="SCNAT_Kasten_Titel"/>
    <w:basedOn w:val="SCNATKastenText"/>
    <w:qFormat/>
    <w:rsid w:val="00C82D14"/>
    <w:pPr>
      <w:spacing w:after="120"/>
    </w:pPr>
    <w:rPr>
      <w:rFonts w:ascii="Avenir Next Medium" w:hAnsi="Avenir Next Medium"/>
    </w:rPr>
  </w:style>
  <w:style w:type="numbering" w:customStyle="1" w:styleId="SCNATListe">
    <w:name w:val="SCNAT_Liste"/>
    <w:basedOn w:val="KeineListe"/>
    <w:rsid w:val="00C82D14"/>
    <w:pPr>
      <w:numPr>
        <w:numId w:val="1"/>
      </w:numPr>
    </w:pPr>
  </w:style>
  <w:style w:type="character" w:customStyle="1" w:styleId="SCNATPunktAbsender">
    <w:name w:val="SCNAT_Punkt_Absender"/>
    <w:basedOn w:val="Absatz-Standardschriftart"/>
    <w:uiPriority w:val="1"/>
    <w:qFormat/>
    <w:rsid w:val="00C82D14"/>
    <w:rPr>
      <w:rFonts w:ascii="Avenir Next Demi Bold" w:hAnsi="Avenir Next Demi Bold"/>
      <w:b/>
      <w:bCs/>
      <w:i w:val="0"/>
      <w:iCs w:val="0"/>
      <w:color w:val="F5505A"/>
      <w:sz w:val="20"/>
      <w:szCs w:val="24"/>
      <w:vertAlign w:val="baseline"/>
    </w:rPr>
  </w:style>
  <w:style w:type="paragraph" w:customStyle="1" w:styleId="SCNATSeitenzahl">
    <w:name w:val="SCNAT_Seitenzahl"/>
    <w:basedOn w:val="Standard"/>
    <w:qFormat/>
    <w:rsid w:val="00C82D14"/>
    <w:pPr>
      <w:tabs>
        <w:tab w:val="right" w:pos="9072"/>
      </w:tabs>
      <w:jc w:val="right"/>
    </w:pPr>
    <w:rPr>
      <w:noProof/>
      <w:sz w:val="16"/>
    </w:rPr>
  </w:style>
  <w:style w:type="paragraph" w:customStyle="1" w:styleId="SCNATSignatur">
    <w:name w:val="SCNAT_Signatur"/>
    <w:basedOn w:val="SCNATGrundtext"/>
    <w:rsid w:val="00C82D14"/>
    <w:pPr>
      <w:spacing w:after="0" w:line="240" w:lineRule="auto"/>
    </w:pPr>
  </w:style>
  <w:style w:type="table" w:customStyle="1" w:styleId="SCNATTabelle">
    <w:name w:val="SCNAT_Tabelle"/>
    <w:basedOn w:val="NormaleTabelle"/>
    <w:rsid w:val="00C82D14"/>
    <w:pPr>
      <w:spacing w:before="40" w:after="40" w:line="260" w:lineRule="exact"/>
    </w:pPr>
    <w:rPr>
      <w:rFonts w:ascii="Verdana" w:eastAsia="Times New Roman" w:hAnsi="Verdana" w:cs="Times New Roman"/>
      <w:sz w:val="18"/>
      <w:lang w:val="de-DE" w:eastAsia="de-DE"/>
    </w:rPr>
    <w:tblPr>
      <w:tblInd w:w="113" w:type="dxa"/>
      <w:tblBorders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rPr>
        <w:rFonts w:ascii="Geneva" w:hAnsi="Geneva"/>
        <w:b w:val="0"/>
        <w:sz w:val="18"/>
      </w:rPr>
      <w:tblPr/>
      <w:tcPr>
        <w:tcBorders>
          <w:top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SCNATTextKasten">
    <w:name w:val="SCNAT_Text_Kasten"/>
    <w:basedOn w:val="Standard"/>
    <w:rsid w:val="00C82D14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after="120"/>
      <w:ind w:left="113"/>
    </w:pPr>
    <w:rPr>
      <w:i/>
    </w:rPr>
  </w:style>
  <w:style w:type="paragraph" w:customStyle="1" w:styleId="SCNATTitel">
    <w:name w:val="SCNAT_Titel"/>
    <w:basedOn w:val="SCNATGrundtext"/>
    <w:next w:val="SCNATGrundtext"/>
    <w:rsid w:val="00C82D14"/>
    <w:pPr>
      <w:spacing w:before="240" w:after="0"/>
    </w:pPr>
    <w:rPr>
      <w:b/>
    </w:rPr>
  </w:style>
  <w:style w:type="paragraph" w:customStyle="1" w:styleId="SCNATTitelKasten">
    <w:name w:val="SCNAT_Titel_Kasten"/>
    <w:basedOn w:val="SCNATTextKasten"/>
    <w:qFormat/>
    <w:rsid w:val="000D7BAD"/>
    <w:rPr>
      <w:rFonts w:ascii="Avenir Next Medium" w:hAnsi="Avenir Next Medium"/>
    </w:rPr>
  </w:style>
  <w:style w:type="paragraph" w:customStyle="1" w:styleId="SCNAT-Aufzhlung">
    <w:name w:val="SCNAT-Aufzählung"/>
    <w:basedOn w:val="SCNATGrundtext"/>
    <w:qFormat/>
    <w:rsid w:val="00C82D14"/>
    <w:pPr>
      <w:widowControl w:val="0"/>
      <w:numPr>
        <w:numId w:val="2"/>
      </w:numPr>
      <w:autoSpaceDE w:val="0"/>
      <w:autoSpaceDN w:val="0"/>
      <w:adjustRightInd w:val="0"/>
      <w:spacing w:after="0"/>
    </w:pPr>
    <w:rPr>
      <w:rFonts w:eastAsia="Times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2D14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2D14"/>
    <w:rPr>
      <w:rFonts w:ascii="Lucida Grande" w:eastAsia="Times New Roman" w:hAnsi="Lucida Grande" w:cs="Lucida Grande"/>
      <w:sz w:val="20"/>
      <w:szCs w:val="18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C82D14"/>
    <w:rPr>
      <w:rFonts w:ascii="Helvetica" w:eastAsia="Times New Roman" w:hAnsi="Helvetica" w:cs="Times New Roman"/>
      <w:b/>
      <w:kern w:val="28"/>
      <w:sz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C82D14"/>
    <w:rPr>
      <w:rFonts w:ascii="Helvetica" w:eastAsia="Times New Roman" w:hAnsi="Helvetica" w:cs="Times New Roman"/>
      <w:b/>
      <w:i/>
      <w:sz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C82D14"/>
    <w:rPr>
      <w:rFonts w:ascii="Helvetica" w:eastAsia="Times New Roman" w:hAnsi="Helvetica" w:cs="Times New Roman"/>
      <w:sz w:val="20"/>
      <w:lang w:eastAsia="de-DE"/>
    </w:rPr>
  </w:style>
  <w:style w:type="paragraph" w:customStyle="1" w:styleId="SCNATBerichtTitel">
    <w:name w:val="SCNAT_Bericht_Titel"/>
    <w:basedOn w:val="SCNATGrundtext"/>
    <w:next w:val="SCNATGrundtext"/>
    <w:qFormat/>
    <w:rsid w:val="00C82D14"/>
    <w:pPr>
      <w:spacing w:before="2160" w:after="240" w:line="480" w:lineRule="exact"/>
    </w:pPr>
    <w:rPr>
      <w:rFonts w:eastAsia="Times"/>
      <w:b/>
      <w:color w:val="000000"/>
      <w:sz w:val="48"/>
      <w:szCs w:val="20"/>
      <w:lang w:eastAsia="de-CH"/>
    </w:rPr>
  </w:style>
  <w:style w:type="paragraph" w:customStyle="1" w:styleId="SCNATBerichtUntertitel">
    <w:name w:val="SCNAT_Bericht_Untertitel"/>
    <w:basedOn w:val="SCNATBerichtTitel"/>
    <w:qFormat/>
    <w:rsid w:val="00C82D14"/>
    <w:pPr>
      <w:spacing w:before="240" w:after="2760" w:line="400" w:lineRule="exact"/>
    </w:pPr>
    <w:rPr>
      <w:b w:val="0"/>
      <w:sz w:val="32"/>
    </w:rPr>
  </w:style>
  <w:style w:type="table" w:styleId="Tabellenraster">
    <w:name w:val="Table Grid"/>
    <w:aliases w:val="SCNAT_Tabellenraster"/>
    <w:basedOn w:val="NormaleTabelle"/>
    <w:uiPriority w:val="39"/>
    <w:rsid w:val="00C82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NATTabellenkopf">
    <w:name w:val="SCNAT_Tabellenkopf"/>
    <w:basedOn w:val="SCNATGrundtext"/>
    <w:qFormat/>
    <w:rsid w:val="00C82D14"/>
    <w:pPr>
      <w:pBdr>
        <w:bottom w:val="dotted" w:sz="2" w:space="1" w:color="auto"/>
      </w:pBdr>
      <w:shd w:val="pct10" w:color="auto" w:fill="auto"/>
      <w:spacing w:after="0"/>
    </w:pPr>
    <w:rPr>
      <w:rFonts w:eastAsia="Times"/>
      <w:b/>
      <w:bCs/>
      <w:color w:val="2D3035" w:themeColor="text1" w:themeShade="80"/>
      <w:szCs w:val="20"/>
    </w:rPr>
  </w:style>
  <w:style w:type="paragraph" w:customStyle="1" w:styleId="SCNATTabelleLauftext">
    <w:name w:val="SCNAT_Tabelle_Lauftext"/>
    <w:basedOn w:val="Standard"/>
    <w:qFormat/>
    <w:rsid w:val="00C82D14"/>
    <w:pPr>
      <w:spacing w:before="120" w:after="120"/>
    </w:pPr>
    <w:rPr>
      <w:rFonts w:eastAsia="Times"/>
      <w:szCs w:val="20"/>
    </w:rPr>
  </w:style>
  <w:style w:type="paragraph" w:customStyle="1" w:styleId="SCNATKopfzeile">
    <w:name w:val="SCNAT_Kopfzeile"/>
    <w:basedOn w:val="Standard"/>
    <w:qFormat/>
    <w:rsid w:val="00C82D14"/>
    <w:pPr>
      <w:pBdr>
        <w:bottom w:val="single" w:sz="4" w:space="1" w:color="auto"/>
      </w:pBdr>
      <w:tabs>
        <w:tab w:val="center" w:pos="4536"/>
        <w:tab w:val="right" w:pos="9072"/>
      </w:tabs>
      <w:spacing w:after="240" w:line="240" w:lineRule="exact"/>
    </w:pPr>
    <w:rPr>
      <w:rFonts w:eastAsia="Times"/>
      <w:szCs w:val="18"/>
    </w:rPr>
  </w:style>
  <w:style w:type="paragraph" w:customStyle="1" w:styleId="SCNATFusszeile">
    <w:name w:val="SCNAT_Fusszeile"/>
    <w:basedOn w:val="Standard"/>
    <w:qFormat/>
    <w:rsid w:val="00C82D14"/>
    <w:pPr>
      <w:spacing w:line="240" w:lineRule="exact"/>
      <w:ind w:left="-57"/>
    </w:pPr>
    <w:rPr>
      <w:rFonts w:eastAsia="Times"/>
      <w:color w:val="000000"/>
      <w:sz w:val="16"/>
      <w:szCs w:val="20"/>
      <w:lang w:val="en-US" w:eastAsia="de-CH"/>
    </w:rPr>
  </w:style>
  <w:style w:type="paragraph" w:styleId="berarbeitung">
    <w:name w:val="Revision"/>
    <w:hidden/>
    <w:uiPriority w:val="99"/>
    <w:semiHidden/>
    <w:rsid w:val="00C82D14"/>
  </w:style>
  <w:style w:type="paragraph" w:customStyle="1" w:styleId="SCNATDokumentTitel">
    <w:name w:val="SCNAT_Dokument_Titel"/>
    <w:basedOn w:val="SCNATGrundtext"/>
    <w:next w:val="SCNATGrundtext"/>
    <w:qFormat/>
    <w:rsid w:val="00C82D14"/>
    <w:pPr>
      <w:spacing w:before="1200" w:after="240" w:line="480" w:lineRule="exact"/>
      <w:contextualSpacing/>
    </w:pPr>
    <w:rPr>
      <w:rFonts w:eastAsia="Times"/>
      <w:b/>
      <w:color w:val="000000"/>
      <w:sz w:val="48"/>
      <w:szCs w:val="20"/>
      <w:lang w:eastAsia="de-CH"/>
    </w:rPr>
  </w:style>
  <w:style w:type="paragraph" w:customStyle="1" w:styleId="EinfAbs">
    <w:name w:val="[Einf. Abs.]"/>
    <w:basedOn w:val="Standard"/>
    <w:uiPriority w:val="99"/>
    <w:rsid w:val="00C82D14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sz w:val="24"/>
      <w:lang w:val="de-DE"/>
    </w:rPr>
  </w:style>
  <w:style w:type="numbering" w:styleId="111111">
    <w:name w:val="Outline List 2"/>
    <w:basedOn w:val="KeineListe"/>
    <w:rsid w:val="00C82D14"/>
    <w:pPr>
      <w:numPr>
        <w:numId w:val="3"/>
      </w:numPr>
    </w:pPr>
  </w:style>
  <w:style w:type="paragraph" w:styleId="Funotentext">
    <w:name w:val="footnote text"/>
    <w:basedOn w:val="Standard"/>
    <w:link w:val="FunotentextZchn"/>
    <w:semiHidden/>
    <w:rsid w:val="00C82D14"/>
    <w:pPr>
      <w:spacing w:line="240" w:lineRule="exact"/>
    </w:pPr>
    <w:rPr>
      <w:rFonts w:eastAsia="Times"/>
      <w:sz w:val="24"/>
      <w:lang w:val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C82D14"/>
    <w:rPr>
      <w:rFonts w:ascii="Avenir Next" w:eastAsia="Times" w:hAnsi="Avenir Next" w:cs="Times New Roman"/>
      <w:lang w:val="en-US" w:eastAsia="de-DE"/>
    </w:rPr>
  </w:style>
  <w:style w:type="character" w:styleId="Funotenzeichen">
    <w:name w:val="footnote reference"/>
    <w:basedOn w:val="Absatz-Standardschriftart"/>
    <w:semiHidden/>
    <w:rsid w:val="00C82D14"/>
    <w:rPr>
      <w:vertAlign w:val="superscript"/>
    </w:rPr>
  </w:style>
  <w:style w:type="paragraph" w:customStyle="1" w:styleId="SCNATInhaltsverzeichnis">
    <w:name w:val="SCNAT_Inhaltsverzeichnis"/>
    <w:basedOn w:val="SCNATGrundtext"/>
    <w:qFormat/>
    <w:rsid w:val="000D7BAD"/>
    <w:pPr>
      <w:tabs>
        <w:tab w:val="left" w:pos="709"/>
        <w:tab w:val="left" w:pos="1701"/>
        <w:tab w:val="right" w:leader="dot" w:pos="9072"/>
      </w:tabs>
      <w:ind w:left="851" w:hanging="567"/>
    </w:pPr>
    <w:rPr>
      <w:rFonts w:eastAsia="Times"/>
      <w:noProof/>
      <w:szCs w:val="20"/>
    </w:rPr>
  </w:style>
  <w:style w:type="paragraph" w:customStyle="1" w:styleId="SCNATInhaltverzeichnisTitel">
    <w:name w:val="SCNAT_Inhaltverzeichnis_Titel"/>
    <w:basedOn w:val="SCNATInhaltsverzeichnis"/>
    <w:next w:val="SCNATInhaltsverzeichnis"/>
    <w:qFormat/>
    <w:rsid w:val="000D7BAD"/>
    <w:pPr>
      <w:ind w:left="284" w:hanging="284"/>
    </w:pPr>
    <w:rPr>
      <w:rFonts w:ascii="Avenir Next Demi Bold" w:hAnsi="Avenir Next Demi Bold"/>
      <w:b/>
      <w:noProof w:val="0"/>
    </w:rPr>
  </w:style>
  <w:style w:type="paragraph" w:customStyle="1" w:styleId="SCNATLead">
    <w:name w:val="SCNAT_Lead"/>
    <w:basedOn w:val="SCNATGrundtext"/>
    <w:qFormat/>
    <w:rsid w:val="00C82D14"/>
    <w:pPr>
      <w:pBdr>
        <w:top w:val="dotted" w:sz="2" w:space="1" w:color="auto"/>
        <w:bottom w:val="dotted" w:sz="2" w:space="1" w:color="auto"/>
      </w:pBdr>
      <w:spacing w:before="120" w:after="360"/>
    </w:pPr>
    <w:rPr>
      <w:rFonts w:ascii="Avenir Next Demi Bold" w:eastAsia="Times" w:hAnsi="Avenir Next Demi Bold"/>
      <w:szCs w:val="20"/>
    </w:rPr>
  </w:style>
  <w:style w:type="paragraph" w:customStyle="1" w:styleId="SCNATParagraph">
    <w:name w:val="SCNAT_Paragraph"/>
    <w:basedOn w:val="SCNATGrundtext"/>
    <w:qFormat/>
    <w:rsid w:val="00C82D14"/>
    <w:pPr>
      <w:numPr>
        <w:numId w:val="4"/>
      </w:numPr>
    </w:pPr>
    <w:rPr>
      <w:szCs w:val="18"/>
    </w:rPr>
  </w:style>
  <w:style w:type="paragraph" w:customStyle="1" w:styleId="SCNATTITEL1">
    <w:name w:val="SCNAT_TITEL 1."/>
    <w:basedOn w:val="SCNATGrundtext"/>
    <w:next w:val="SCNATGrundtext"/>
    <w:qFormat/>
    <w:rsid w:val="000D7BAD"/>
    <w:pPr>
      <w:widowControl w:val="0"/>
      <w:numPr>
        <w:numId w:val="5"/>
      </w:numPr>
      <w:autoSpaceDE w:val="0"/>
      <w:autoSpaceDN w:val="0"/>
      <w:adjustRightInd w:val="0"/>
      <w:spacing w:before="480" w:after="240" w:line="300" w:lineRule="exact"/>
    </w:pPr>
    <w:rPr>
      <w:rFonts w:eastAsia="Times"/>
      <w:b/>
      <w:sz w:val="24"/>
      <w:szCs w:val="20"/>
      <w:lang w:eastAsia="de-CH"/>
    </w:rPr>
  </w:style>
  <w:style w:type="paragraph" w:customStyle="1" w:styleId="SCNATTITEL11">
    <w:name w:val="SCNAT_TITEL 1.1."/>
    <w:basedOn w:val="Standard"/>
    <w:next w:val="Standard"/>
    <w:qFormat/>
    <w:rsid w:val="00C82D14"/>
    <w:pPr>
      <w:keepNext/>
      <w:numPr>
        <w:ilvl w:val="1"/>
        <w:numId w:val="16"/>
      </w:numPr>
      <w:spacing w:before="360" w:after="240" w:line="300" w:lineRule="exact"/>
      <w:contextualSpacing/>
    </w:pPr>
    <w:rPr>
      <w:rFonts w:ascii="Avenir Next Medium" w:eastAsia="Times" w:hAnsi="Avenir Next Medium"/>
      <w:color w:val="000000"/>
      <w:sz w:val="24"/>
      <w:szCs w:val="20"/>
      <w:lang w:val="en-US" w:eastAsia="de-CH"/>
    </w:rPr>
  </w:style>
  <w:style w:type="paragraph" w:customStyle="1" w:styleId="SCNATTITEL111">
    <w:name w:val="SCNAT_TITEL 1.1.1."/>
    <w:basedOn w:val="Standard"/>
    <w:next w:val="Standard"/>
    <w:qFormat/>
    <w:rsid w:val="00C82D14"/>
    <w:pPr>
      <w:numPr>
        <w:ilvl w:val="2"/>
        <w:numId w:val="16"/>
      </w:numPr>
      <w:spacing w:before="240"/>
    </w:pPr>
    <w:rPr>
      <w:rFonts w:ascii="Avenir Next Demi Bold" w:eastAsia="Times" w:hAnsi="Avenir Next Demi Bold"/>
      <w:b/>
      <w:color w:val="2D3035" w:themeColor="text1" w:themeShade="80"/>
      <w:szCs w:val="20"/>
      <w:lang w:val="en-US" w:eastAsia="de-CH"/>
    </w:rPr>
  </w:style>
  <w:style w:type="paragraph" w:customStyle="1" w:styleId="SCNATTITEL1111">
    <w:name w:val="SCNAT_TITEL 1.1.1.1."/>
    <w:basedOn w:val="SCNATTITEL111"/>
    <w:next w:val="SCNATGrundtext"/>
    <w:qFormat/>
    <w:rsid w:val="00C82D14"/>
    <w:pPr>
      <w:numPr>
        <w:ilvl w:val="3"/>
      </w:numPr>
      <w:spacing w:before="120"/>
    </w:pPr>
    <w:rPr>
      <w:rFonts w:ascii="Avenir Next Medium" w:hAnsi="Avenir Next Medium"/>
      <w:b w:val="0"/>
      <w:lang w:val="de-CH"/>
    </w:rPr>
  </w:style>
  <w:style w:type="paragraph" w:customStyle="1" w:styleId="SCNAT-Aufzhlungabc0">
    <w:name w:val="SCNAT-Aufzählung a. b. c."/>
    <w:basedOn w:val="SCNATGrundtext"/>
    <w:next w:val="SCNATGrundtext"/>
    <w:qFormat/>
    <w:rsid w:val="00C82D14"/>
    <w:pPr>
      <w:spacing w:after="0"/>
      <w:ind w:left="227" w:hanging="227"/>
    </w:pPr>
    <w:rPr>
      <w:rFonts w:eastAsia="Times"/>
      <w:szCs w:val="20"/>
    </w:rPr>
  </w:style>
  <w:style w:type="paragraph" w:customStyle="1" w:styleId="SCNATBeschlussTitel">
    <w:name w:val="SCNAT_Beschluss_Titel"/>
    <w:basedOn w:val="Standard"/>
    <w:qFormat/>
    <w:rsid w:val="00C82D14"/>
    <w:pPr>
      <w:pBdr>
        <w:left w:val="dotted" w:sz="4" w:space="4" w:color="auto"/>
      </w:pBdr>
      <w:spacing w:after="120"/>
      <w:ind w:left="567" w:right="850"/>
    </w:pPr>
    <w:rPr>
      <w:rFonts w:ascii="Avenir Next Medium" w:hAnsi="Avenir Next Medium"/>
      <w:lang w:val="fr-FR"/>
    </w:rPr>
  </w:style>
  <w:style w:type="paragraph" w:customStyle="1" w:styleId="SCNATBeschlussD">
    <w:name w:val="SCNAT_Beschluss_D"/>
    <w:basedOn w:val="SCNATBeschlussTitel"/>
    <w:qFormat/>
    <w:rsid w:val="00C82D14"/>
    <w:rPr>
      <w:rFonts w:ascii="Avenir Next" w:hAnsi="Avenir Next"/>
    </w:rPr>
  </w:style>
  <w:style w:type="paragraph" w:customStyle="1" w:styleId="SCNATBeschlussF">
    <w:name w:val="SCNAT_Beschluss_F"/>
    <w:basedOn w:val="SCNATBeschlussD"/>
    <w:qFormat/>
    <w:rsid w:val="00C82D14"/>
    <w:rPr>
      <w:i/>
      <w:iCs/>
    </w:rPr>
  </w:style>
  <w:style w:type="paragraph" w:customStyle="1" w:styleId="SCNATProtokollTitel">
    <w:name w:val="SCNAT_Protokoll_Titel"/>
    <w:basedOn w:val="Standard"/>
    <w:qFormat/>
    <w:rsid w:val="00C82D14"/>
    <w:pPr>
      <w:spacing w:before="240" w:after="120" w:line="280" w:lineRule="exact"/>
    </w:pPr>
    <w:rPr>
      <w:b/>
      <w:sz w:val="24"/>
    </w:rPr>
  </w:style>
  <w:style w:type="paragraph" w:customStyle="1" w:styleId="SCNATTraktandum">
    <w:name w:val="SCNAT_Traktandum"/>
    <w:basedOn w:val="SCNATGrundtext"/>
    <w:qFormat/>
    <w:rsid w:val="00C82D14"/>
    <w:pPr>
      <w:pBdr>
        <w:bottom w:val="dotted" w:sz="4" w:space="8" w:color="auto"/>
      </w:pBdr>
      <w:tabs>
        <w:tab w:val="right" w:pos="9072"/>
      </w:tabs>
      <w:spacing w:before="360"/>
    </w:pPr>
  </w:style>
  <w:style w:type="paragraph" w:customStyle="1" w:styleId="SCNATTitelMM">
    <w:name w:val="SCNAT_Titel_MM"/>
    <w:basedOn w:val="SCNATGrundtext"/>
    <w:qFormat/>
    <w:rsid w:val="00C82D14"/>
    <w:pPr>
      <w:spacing w:before="120" w:after="480" w:line="300" w:lineRule="exact"/>
    </w:pPr>
    <w:rPr>
      <w:b/>
      <w:bCs/>
      <w:sz w:val="28"/>
      <w:szCs w:val="28"/>
    </w:rPr>
  </w:style>
  <w:style w:type="paragraph" w:customStyle="1" w:styleId="SCNATTitelInfo">
    <w:name w:val="SCNAT_Titel_Info"/>
    <w:basedOn w:val="Standard"/>
    <w:qFormat/>
    <w:rsid w:val="000D7BAD"/>
    <w:pPr>
      <w:pBdr>
        <w:top w:val="dotted" w:sz="4" w:space="8" w:color="auto"/>
      </w:pBdr>
    </w:pPr>
    <w:rPr>
      <w:b/>
      <w:szCs w:val="20"/>
      <w:lang w:val="fr-CH"/>
    </w:rPr>
  </w:style>
  <w:style w:type="paragraph" w:customStyle="1" w:styleId="SCNATListentitel1">
    <w:name w:val="SCNAT_Listentitel 1."/>
    <w:basedOn w:val="SCNATGrundtext"/>
    <w:next w:val="SCNATGrundtext"/>
    <w:qFormat/>
    <w:rsid w:val="00C82D14"/>
    <w:pPr>
      <w:numPr>
        <w:numId w:val="24"/>
      </w:numPr>
      <w:spacing w:before="120" w:after="0"/>
    </w:pPr>
    <w:rPr>
      <w:b/>
    </w:rPr>
  </w:style>
  <w:style w:type="paragraph" w:customStyle="1" w:styleId="SCNATInhaltsverzeichnisTitel11">
    <w:name w:val="SCNAT_Inhaltsverzeichnis_Titel 1.1"/>
    <w:basedOn w:val="SCNATGrundtext"/>
    <w:qFormat/>
    <w:rsid w:val="00C82D14"/>
    <w:pPr>
      <w:tabs>
        <w:tab w:val="left" w:pos="709"/>
        <w:tab w:val="right" w:leader="dot" w:pos="9072"/>
      </w:tabs>
      <w:spacing w:before="120" w:after="0"/>
      <w:ind w:left="851" w:hanging="567"/>
    </w:pPr>
    <w:rPr>
      <w:rFonts w:ascii="Avenir Next Demi Bold" w:eastAsia="Times" w:hAnsi="Avenir Next Demi Bold"/>
      <w:noProof/>
      <w:szCs w:val="20"/>
    </w:rPr>
  </w:style>
  <w:style w:type="paragraph" w:customStyle="1" w:styleId="SCNATInhaltverzeichnisTitel1">
    <w:name w:val="SCNAT_Inhaltverzeichnis_Titel 1"/>
    <w:basedOn w:val="SCNATInhaltsverzeichnisTitel11"/>
    <w:next w:val="SCNATInhaltsverzeichnisTitel11"/>
    <w:qFormat/>
    <w:rsid w:val="00C82D14"/>
    <w:pPr>
      <w:ind w:left="284" w:hanging="284"/>
    </w:pPr>
    <w:rPr>
      <w:rFonts w:ascii="Avenir Next" w:hAnsi="Avenir Next"/>
      <w:b/>
      <w:noProof w:val="0"/>
    </w:rPr>
  </w:style>
  <w:style w:type="paragraph" w:customStyle="1" w:styleId="SCNATTITEL10">
    <w:name w:val="SCNAT_TITEL 1"/>
    <w:basedOn w:val="SCNATGrundtext"/>
    <w:next w:val="SCNATGrundtext"/>
    <w:qFormat/>
    <w:rsid w:val="00C82D14"/>
    <w:pPr>
      <w:widowControl w:val="0"/>
      <w:numPr>
        <w:numId w:val="16"/>
      </w:numPr>
      <w:autoSpaceDE w:val="0"/>
      <w:autoSpaceDN w:val="0"/>
      <w:adjustRightInd w:val="0"/>
      <w:spacing w:before="480" w:after="240" w:line="300" w:lineRule="exact"/>
    </w:pPr>
    <w:rPr>
      <w:rFonts w:eastAsia="Times"/>
      <w:b/>
      <w:sz w:val="24"/>
      <w:szCs w:val="20"/>
      <w:lang w:eastAsia="de-CH"/>
    </w:rPr>
  </w:style>
  <w:style w:type="paragraph" w:customStyle="1" w:styleId="SCNAT-Aufzhlungabc">
    <w:name w:val="SCNAT-Aufzählung a) b) c)"/>
    <w:basedOn w:val="SCNATGrundtext"/>
    <w:next w:val="SCNATGrundtext"/>
    <w:qFormat/>
    <w:rsid w:val="00C82D14"/>
    <w:pPr>
      <w:numPr>
        <w:numId w:val="6"/>
      </w:numPr>
      <w:spacing w:after="0"/>
    </w:pPr>
    <w:rPr>
      <w:rFonts w:eastAsia="Times"/>
      <w:szCs w:val="20"/>
    </w:rPr>
  </w:style>
  <w:style w:type="numbering" w:customStyle="1" w:styleId="AktuelleListe11">
    <w:name w:val="Aktuelle Liste11"/>
    <w:uiPriority w:val="99"/>
    <w:rsid w:val="00C82D14"/>
    <w:pPr>
      <w:numPr>
        <w:numId w:val="17"/>
      </w:numPr>
    </w:pPr>
  </w:style>
  <w:style w:type="numbering" w:customStyle="1" w:styleId="AktuelleListe1">
    <w:name w:val="Aktuelle Liste1"/>
    <w:uiPriority w:val="99"/>
    <w:rsid w:val="00C82D14"/>
    <w:pPr>
      <w:numPr>
        <w:numId w:val="7"/>
      </w:numPr>
    </w:pPr>
  </w:style>
  <w:style w:type="numbering" w:customStyle="1" w:styleId="AktuelleListe2">
    <w:name w:val="Aktuelle Liste2"/>
    <w:uiPriority w:val="99"/>
    <w:rsid w:val="00C82D14"/>
    <w:pPr>
      <w:numPr>
        <w:numId w:val="8"/>
      </w:numPr>
    </w:pPr>
  </w:style>
  <w:style w:type="numbering" w:customStyle="1" w:styleId="AktuelleListe3">
    <w:name w:val="Aktuelle Liste3"/>
    <w:uiPriority w:val="99"/>
    <w:rsid w:val="00C82D14"/>
    <w:pPr>
      <w:numPr>
        <w:numId w:val="9"/>
      </w:numPr>
    </w:pPr>
  </w:style>
  <w:style w:type="numbering" w:customStyle="1" w:styleId="AktuelleListe4">
    <w:name w:val="Aktuelle Liste4"/>
    <w:uiPriority w:val="99"/>
    <w:rsid w:val="00C82D14"/>
    <w:pPr>
      <w:numPr>
        <w:numId w:val="10"/>
      </w:numPr>
    </w:pPr>
  </w:style>
  <w:style w:type="numbering" w:customStyle="1" w:styleId="AktuelleListe5">
    <w:name w:val="Aktuelle Liste5"/>
    <w:uiPriority w:val="99"/>
    <w:rsid w:val="00C82D14"/>
    <w:pPr>
      <w:numPr>
        <w:numId w:val="11"/>
      </w:numPr>
    </w:pPr>
  </w:style>
  <w:style w:type="numbering" w:customStyle="1" w:styleId="AktuelleListe6">
    <w:name w:val="Aktuelle Liste6"/>
    <w:uiPriority w:val="99"/>
    <w:rsid w:val="00C82D14"/>
    <w:pPr>
      <w:numPr>
        <w:numId w:val="12"/>
      </w:numPr>
    </w:pPr>
  </w:style>
  <w:style w:type="numbering" w:customStyle="1" w:styleId="AktuelleListe7">
    <w:name w:val="Aktuelle Liste7"/>
    <w:uiPriority w:val="99"/>
    <w:rsid w:val="00C82D14"/>
    <w:pPr>
      <w:numPr>
        <w:numId w:val="13"/>
      </w:numPr>
    </w:pPr>
  </w:style>
  <w:style w:type="numbering" w:customStyle="1" w:styleId="AktuelleListe8">
    <w:name w:val="Aktuelle Liste8"/>
    <w:uiPriority w:val="99"/>
    <w:rsid w:val="00C82D14"/>
    <w:pPr>
      <w:numPr>
        <w:numId w:val="14"/>
      </w:numPr>
    </w:pPr>
  </w:style>
  <w:style w:type="numbering" w:customStyle="1" w:styleId="AktuelleListe9">
    <w:name w:val="Aktuelle Liste9"/>
    <w:uiPriority w:val="99"/>
    <w:rsid w:val="00C82D14"/>
    <w:pPr>
      <w:numPr>
        <w:numId w:val="15"/>
      </w:numPr>
    </w:pPr>
  </w:style>
  <w:style w:type="numbering" w:customStyle="1" w:styleId="AktuelleListe10">
    <w:name w:val="Aktuelle Liste10"/>
    <w:uiPriority w:val="99"/>
    <w:rsid w:val="00C82D14"/>
    <w:pPr>
      <w:numPr>
        <w:numId w:val="25"/>
      </w:numPr>
    </w:pPr>
  </w:style>
  <w:style w:type="numbering" w:customStyle="1" w:styleId="AktuelleListe12">
    <w:name w:val="Aktuelle Liste12"/>
    <w:uiPriority w:val="99"/>
    <w:rsid w:val="00C82D14"/>
    <w:pPr>
      <w:numPr>
        <w:numId w:val="18"/>
      </w:numPr>
    </w:pPr>
  </w:style>
  <w:style w:type="numbering" w:customStyle="1" w:styleId="AktuelleListe13">
    <w:name w:val="Aktuelle Liste13"/>
    <w:uiPriority w:val="99"/>
    <w:rsid w:val="00C82D14"/>
    <w:pPr>
      <w:numPr>
        <w:numId w:val="19"/>
      </w:numPr>
    </w:pPr>
  </w:style>
  <w:style w:type="numbering" w:customStyle="1" w:styleId="AktuelleListe14">
    <w:name w:val="Aktuelle Liste14"/>
    <w:uiPriority w:val="99"/>
    <w:rsid w:val="00C82D14"/>
    <w:pPr>
      <w:numPr>
        <w:numId w:val="20"/>
      </w:numPr>
    </w:pPr>
  </w:style>
  <w:style w:type="numbering" w:customStyle="1" w:styleId="AktuelleListe15">
    <w:name w:val="Aktuelle Liste15"/>
    <w:uiPriority w:val="99"/>
    <w:rsid w:val="00C82D14"/>
    <w:pPr>
      <w:numPr>
        <w:numId w:val="21"/>
      </w:numPr>
    </w:pPr>
  </w:style>
  <w:style w:type="numbering" w:customStyle="1" w:styleId="AktuelleListe16">
    <w:name w:val="Aktuelle Liste16"/>
    <w:uiPriority w:val="99"/>
    <w:rsid w:val="00C82D14"/>
    <w:pPr>
      <w:numPr>
        <w:numId w:val="22"/>
      </w:numPr>
    </w:pPr>
  </w:style>
  <w:style w:type="paragraph" w:customStyle="1" w:styleId="SCNATLegende">
    <w:name w:val="SCNAT_Legende"/>
    <w:basedOn w:val="Standard"/>
    <w:qFormat/>
    <w:rsid w:val="00C82D14"/>
    <w:pPr>
      <w:spacing w:line="240" w:lineRule="auto"/>
      <w:outlineLvl w:val="0"/>
    </w:pPr>
    <w:rPr>
      <w:sz w:val="16"/>
      <w:lang w:val="fr-FR"/>
    </w:rPr>
  </w:style>
  <w:style w:type="paragraph" w:styleId="Listenabsatz">
    <w:name w:val="List Paragraph"/>
    <w:basedOn w:val="Standard"/>
    <w:uiPriority w:val="34"/>
    <w:qFormat/>
    <w:rsid w:val="00C82D14"/>
    <w:pPr>
      <w:ind w:left="720"/>
      <w:contextualSpacing/>
    </w:pPr>
    <w:rPr>
      <w:lang w:val="fr-FR"/>
    </w:rPr>
  </w:style>
  <w:style w:type="paragraph" w:customStyle="1" w:styleId="SCNATListentitel11">
    <w:name w:val="SCNAT_Listentitel_1.1."/>
    <w:basedOn w:val="SCNATListentitel1"/>
    <w:qFormat/>
    <w:rsid w:val="00C82D14"/>
    <w:pPr>
      <w:numPr>
        <w:ilvl w:val="1"/>
      </w:numPr>
      <w:tabs>
        <w:tab w:val="left" w:pos="1077"/>
      </w:tabs>
      <w:ind w:left="908" w:hanging="454"/>
    </w:pPr>
    <w:rPr>
      <w:rFonts w:ascii="Avenir Next Demi Bold" w:hAnsi="Avenir Next Demi Bold"/>
      <w:color w:val="2D3035" w:themeColor="text1" w:themeShade="80"/>
    </w:rPr>
  </w:style>
  <w:style w:type="paragraph" w:customStyle="1" w:styleId="SCNATListentitel111">
    <w:name w:val="SCNAT_Listentitel_1.1.1."/>
    <w:basedOn w:val="SCNATListentitel11"/>
    <w:qFormat/>
    <w:rsid w:val="00C82D14"/>
    <w:pPr>
      <w:numPr>
        <w:ilvl w:val="2"/>
      </w:numPr>
      <w:ind w:left="1587" w:hanging="680"/>
    </w:pPr>
    <w:rPr>
      <w:color w:val="5A616A" w:themeColor="text1"/>
    </w:rPr>
  </w:style>
  <w:style w:type="numbering" w:customStyle="1" w:styleId="AktuelleListe17">
    <w:name w:val="Aktuelle Liste17"/>
    <w:uiPriority w:val="99"/>
    <w:rsid w:val="00C82D14"/>
    <w:pPr>
      <w:numPr>
        <w:numId w:val="23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82D14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C82D1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C82D14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C82D14"/>
    <w:pPr>
      <w:tabs>
        <w:tab w:val="left" w:pos="1440"/>
        <w:tab w:val="right" w:leader="dot" w:pos="9056"/>
      </w:tabs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unhideWhenUsed/>
    <w:rsid w:val="00C82D14"/>
    <w:pPr>
      <w:tabs>
        <w:tab w:val="left" w:pos="2127"/>
        <w:tab w:val="right" w:leader="dot" w:pos="9056"/>
      </w:tabs>
      <w:spacing w:after="100"/>
      <w:ind w:left="1276"/>
    </w:pPr>
  </w:style>
  <w:style w:type="paragraph" w:customStyle="1" w:styleId="SCNATInhaltsverzeichnisTitel111">
    <w:name w:val="SCNAT_Inhaltsverzeichnis_Titel 1.1.1"/>
    <w:basedOn w:val="SCNATInhaltsverzeichnisTitel11"/>
    <w:qFormat/>
    <w:rsid w:val="00C82D14"/>
    <w:pPr>
      <w:tabs>
        <w:tab w:val="clear" w:pos="709"/>
        <w:tab w:val="left" w:pos="1304"/>
      </w:tabs>
      <w:ind w:left="1474" w:hanging="737"/>
    </w:pPr>
    <w:rPr>
      <w:rFonts w:ascii="Avenir Next Medium" w:hAnsi="Avenir Next Medium"/>
    </w:rPr>
  </w:style>
  <w:style w:type="paragraph" w:customStyle="1" w:styleId="SCNATInhaltsverzeichnisTitel1111">
    <w:name w:val="SCNAT_Inhaltsverzeichnis_Titel 1.1.1.1"/>
    <w:basedOn w:val="Verzeichnis4"/>
    <w:qFormat/>
    <w:rsid w:val="00C82D14"/>
    <w:pPr>
      <w:tabs>
        <w:tab w:val="clear" w:pos="2127"/>
        <w:tab w:val="clear" w:pos="9056"/>
        <w:tab w:val="left" w:pos="2098"/>
        <w:tab w:val="right" w:pos="9072"/>
      </w:tabs>
      <w:spacing w:before="120" w:after="0"/>
      <w:ind w:left="2608" w:hanging="1304"/>
    </w:pPr>
    <w:rPr>
      <w:noProof/>
    </w:rPr>
  </w:style>
  <w:style w:type="paragraph" w:customStyle="1" w:styleId="SCNATFussnote">
    <w:name w:val="SCNAT_Fussnote"/>
    <w:basedOn w:val="SCNATGrundtext"/>
    <w:qFormat/>
    <w:rsid w:val="00C82D14"/>
    <w:pPr>
      <w:tabs>
        <w:tab w:val="left" w:pos="142"/>
      </w:tabs>
      <w:spacing w:after="0" w:line="200" w:lineRule="exact"/>
    </w:pPr>
    <w:rPr>
      <w:sz w:val="16"/>
      <w:szCs w:val="16"/>
      <w:lang w:val="en-GB" w:eastAsia="de-CH"/>
    </w:rPr>
  </w:style>
  <w:style w:type="numbering" w:customStyle="1" w:styleId="AktuelleListe18">
    <w:name w:val="Aktuelle Liste18"/>
    <w:uiPriority w:val="99"/>
    <w:rsid w:val="00C82D14"/>
    <w:pPr>
      <w:numPr>
        <w:numId w:val="26"/>
      </w:numPr>
    </w:pPr>
  </w:style>
  <w:style w:type="numbering" w:customStyle="1" w:styleId="AktuelleListe20">
    <w:name w:val="Aktuelle Liste20"/>
    <w:uiPriority w:val="99"/>
    <w:rsid w:val="00C82D14"/>
    <w:pPr>
      <w:numPr>
        <w:numId w:val="28"/>
      </w:numPr>
    </w:pPr>
  </w:style>
  <w:style w:type="numbering" w:customStyle="1" w:styleId="AktuelleListe19">
    <w:name w:val="Aktuelle Liste19"/>
    <w:uiPriority w:val="99"/>
    <w:rsid w:val="00C82D14"/>
    <w:pPr>
      <w:numPr>
        <w:numId w:val="27"/>
      </w:numPr>
    </w:pPr>
  </w:style>
  <w:style w:type="paragraph" w:customStyle="1" w:styleId="Text">
    <w:name w:val="Text"/>
    <w:basedOn w:val="Standard"/>
    <w:autoRedefine/>
    <w:rsid w:val="00C82D14"/>
    <w:rPr>
      <w:noProof/>
    </w:rPr>
  </w:style>
  <w:style w:type="paragraph" w:customStyle="1" w:styleId="SCNATGrundtextfett">
    <w:name w:val="SCNAT_Grundtext_fett"/>
    <w:basedOn w:val="Standard"/>
    <w:rsid w:val="00C82D14"/>
    <w:rPr>
      <w:b/>
      <w:lang w:val="fr-CH"/>
    </w:rPr>
  </w:style>
  <w:style w:type="paragraph" w:customStyle="1" w:styleId="SCNATNLTitel">
    <w:name w:val="SCNAT_NL_Titel"/>
    <w:basedOn w:val="Standard"/>
    <w:qFormat/>
    <w:rsid w:val="00C82D14"/>
    <w:pPr>
      <w:spacing w:before="120" w:line="320" w:lineRule="exact"/>
    </w:pPr>
    <w:rPr>
      <w:noProof/>
      <w:sz w:val="28"/>
      <w:szCs w:val="28"/>
    </w:rPr>
  </w:style>
  <w:style w:type="paragraph" w:customStyle="1" w:styleId="SCNATUntertitel">
    <w:name w:val="SCNAT_Untertitel"/>
    <w:basedOn w:val="SCNATTitel"/>
    <w:rsid w:val="00C82D14"/>
    <w:pPr>
      <w:spacing w:before="360" w:after="360" w:line="300" w:lineRule="exact"/>
    </w:pPr>
    <w:rPr>
      <w:sz w:val="32"/>
      <w:szCs w:val="32"/>
    </w:rPr>
  </w:style>
  <w:style w:type="paragraph" w:customStyle="1" w:styleId="scnatuntertitel0">
    <w:name w:val="scnat_untertitel"/>
    <w:basedOn w:val="Standard"/>
    <w:rsid w:val="00C82D14"/>
    <w:pPr>
      <w:spacing w:before="360" w:after="360" w:line="400" w:lineRule="exact"/>
    </w:pPr>
    <w:rPr>
      <w:sz w:val="32"/>
      <w:szCs w:val="32"/>
    </w:rPr>
  </w:style>
  <w:style w:type="paragraph" w:customStyle="1" w:styleId="SCNATEtikette">
    <w:name w:val="SCNAT_Etikette"/>
    <w:basedOn w:val="SCNATUntertitel"/>
    <w:qFormat/>
    <w:rsid w:val="00C82D14"/>
    <w:pPr>
      <w:spacing w:before="0" w:after="0" w:line="460" w:lineRule="exact"/>
    </w:pPr>
    <w:rPr>
      <w:rFonts w:ascii="Arial" w:hAnsi="Arial"/>
      <w:sz w:val="20"/>
    </w:rPr>
  </w:style>
  <w:style w:type="paragraph" w:styleId="StandardWeb">
    <w:name w:val="Normal (Web)"/>
    <w:basedOn w:val="Standard"/>
    <w:uiPriority w:val="99"/>
    <w:semiHidden/>
    <w:unhideWhenUsed/>
    <w:rsid w:val="008F1B6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akademien-schweiz.ch/MINT-WhitePap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r_/zsp01d008xjgzr0059bjrzcr0000gp/T/ch.scnat.templateserver-temp505884166.dotx" TargetMode="External"/></Relationships>
</file>

<file path=word/theme/theme1.xml><?xml version="1.0" encoding="utf-8"?>
<a:theme xmlns:a="http://schemas.openxmlformats.org/drawingml/2006/main" name="Office">
  <a:themeElements>
    <a:clrScheme name="a+ 2020">
      <a:dk1>
        <a:srgbClr val="5A616A"/>
      </a:dk1>
      <a:lt1>
        <a:srgbClr val="FFFFFF"/>
      </a:lt1>
      <a:dk2>
        <a:srgbClr val="E95057"/>
      </a:dk2>
      <a:lt2>
        <a:srgbClr val="E7E6E6"/>
      </a:lt2>
      <a:accent1>
        <a:srgbClr val="B9192D"/>
      </a:accent1>
      <a:accent2>
        <a:srgbClr val="EF8600"/>
      </a:accent2>
      <a:accent3>
        <a:srgbClr val="FCC41D"/>
      </a:accent3>
      <a:accent4>
        <a:srgbClr val="7C134C"/>
      </a:accent4>
      <a:accent5>
        <a:srgbClr val="BF6578"/>
      </a:accent5>
      <a:accent6>
        <a:srgbClr val="F9C6C0"/>
      </a:accent6>
      <a:hlink>
        <a:srgbClr val="EA5159"/>
      </a:hlink>
      <a:folHlink>
        <a:srgbClr val="BA192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4DAC25-084A-9E46-8C6E-C4173E4C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ch.scnat.templateserver-temp505884166.dotx</Template>
  <TotalTime>0</TotalTime>
  <Pages>15</Pages>
  <Words>2980</Words>
  <Characters>18780</Characters>
  <Application>Microsoft Office Word</Application>
  <DocSecurity>0</DocSecurity>
  <Lines>156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Akademien der Wissenschaften Schweiz (a+)</Company>
  <LinksUpToDate>false</LinksUpToDate>
  <CharactersWithSpaces>21717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Paulsen</dc:creator>
  <cp:keywords/>
  <dc:description/>
  <cp:lastModifiedBy>Paulsen</cp:lastModifiedBy>
  <cp:revision>5</cp:revision>
  <dcterms:created xsi:type="dcterms:W3CDTF">2026-06-16T12:39:00Z</dcterms:created>
  <dcterms:modified xsi:type="dcterms:W3CDTF">2026-06-16T13:06:00Z</dcterms:modified>
  <cp:category/>
</cp:coreProperties>
</file>